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0EF79" w14:textId="77777777" w:rsidR="00BF24B1" w:rsidRDefault="00BF24B1" w:rsidP="00BC4BFF">
      <w:pPr>
        <w:pStyle w:val="Nagwekpola"/>
        <w:ind w:right="-28"/>
        <w:jc w:val="center"/>
        <w:rPr>
          <w:rFonts w:ascii="Arial" w:hAnsi="Arial"/>
          <w:lang w:val="pl-PL"/>
        </w:rPr>
      </w:pPr>
      <w:r>
        <w:rPr>
          <w:rFonts w:ascii="Arial" w:hAnsi="Arial"/>
          <w:lang w:val="pl-PL"/>
        </w:rPr>
        <w:tab/>
      </w:r>
    </w:p>
    <w:p w14:paraId="17BFB1F4" w14:textId="77777777" w:rsidR="00FC0BAE" w:rsidRDefault="00FC0BAE" w:rsidP="00BC4BFF">
      <w:pPr>
        <w:pStyle w:val="Nagwekpola"/>
        <w:ind w:right="-28"/>
        <w:jc w:val="center"/>
        <w:rPr>
          <w:rFonts w:ascii="Arial" w:hAnsi="Arial"/>
          <w:lang w:val="pl-PL"/>
        </w:rPr>
      </w:pPr>
    </w:p>
    <w:tbl>
      <w:tblPr>
        <w:tblW w:w="10626" w:type="dxa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32"/>
        <w:gridCol w:w="14"/>
        <w:gridCol w:w="481"/>
        <w:gridCol w:w="385"/>
        <w:gridCol w:w="3165"/>
        <w:gridCol w:w="688"/>
        <w:gridCol w:w="162"/>
        <w:gridCol w:w="851"/>
        <w:gridCol w:w="4348"/>
      </w:tblGrid>
      <w:tr w:rsidR="00BF24B1" w:rsidRPr="00954722" w14:paraId="295E5A8F" w14:textId="77777777" w:rsidTr="009A0C0C">
        <w:trPr>
          <w:cantSplit/>
          <w:trHeight w:hRule="exact" w:val="1928"/>
        </w:trPr>
        <w:tc>
          <w:tcPr>
            <w:tcW w:w="5265" w:type="dxa"/>
            <w:gridSpan w:val="6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01A8B93" w14:textId="77777777" w:rsidR="00BF24B1" w:rsidRDefault="00BF24B1" w:rsidP="00520AA1">
            <w:pPr>
              <w:pStyle w:val="Nagwekpola"/>
              <w:spacing w:before="60"/>
              <w:ind w:left="-102"/>
              <w:rPr>
                <w:rFonts w:ascii="Arial" w:hAnsi="Arial"/>
                <w:snapToGrid w:val="0"/>
                <w:sz w:val="12"/>
                <w:lang w:val="pl-PL"/>
              </w:rPr>
            </w:pPr>
            <w:r>
              <w:rPr>
                <w:rFonts w:ascii="Arial" w:hAnsi="Arial"/>
                <w:b w:val="0"/>
                <w:snapToGrid w:val="0"/>
                <w:sz w:val="12"/>
                <w:lang w:val="pl-PL"/>
              </w:rPr>
              <w:t>1.</w:t>
            </w:r>
            <w:r>
              <w:rPr>
                <w:rFonts w:ascii="Arial" w:hAnsi="Arial"/>
                <w:snapToGrid w:val="0"/>
                <w:sz w:val="12"/>
                <w:lang w:val="pl-PL"/>
              </w:rPr>
              <w:t xml:space="preserve">  </w:t>
            </w:r>
          </w:p>
          <w:p w14:paraId="05694725" w14:textId="77777777" w:rsidR="00BF24B1" w:rsidRDefault="00BF24B1" w:rsidP="00520AA1">
            <w:pPr>
              <w:pStyle w:val="Nagwekpola"/>
              <w:ind w:left="-101"/>
              <w:rPr>
                <w:rFonts w:ascii="Arial" w:hAnsi="Arial"/>
                <w:snapToGrid w:val="0"/>
                <w:position w:val="4"/>
                <w:sz w:val="16"/>
                <w:lang w:val="pl-PL"/>
              </w:rPr>
            </w:pPr>
            <w:r>
              <w:rPr>
                <w:rFonts w:ascii="Arial" w:hAnsi="Arial"/>
                <w:snapToGrid w:val="0"/>
                <w:lang w:val="pl-PL"/>
              </w:rPr>
              <w:t xml:space="preserve">    PESEL</w:t>
            </w:r>
            <w:r>
              <w:rPr>
                <w:rFonts w:ascii="Arial" w:hAnsi="Arial"/>
                <w:snapToGrid w:val="0"/>
                <w:position w:val="4"/>
                <w:sz w:val="18"/>
                <w:lang w:val="pl-PL"/>
              </w:rPr>
              <w:t xml:space="preserve"> </w:t>
            </w:r>
            <w:r w:rsidRPr="00F15504">
              <w:rPr>
                <w:rFonts w:ascii="Arial" w:hAnsi="Arial"/>
                <w:snapToGrid w:val="0"/>
                <w:position w:val="4"/>
                <w:sz w:val="18"/>
                <w:vertAlign w:val="superscript"/>
                <w:lang w:val="pl-PL"/>
              </w:rPr>
              <w:t>1</w:t>
            </w:r>
          </w:p>
          <w:p w14:paraId="32DB0785" w14:textId="77777777" w:rsidR="00BF24B1" w:rsidRDefault="00BF24B1" w:rsidP="00520AA1">
            <w:pPr>
              <w:pStyle w:val="Nagwekpola"/>
              <w:spacing w:line="600" w:lineRule="exact"/>
              <w:rPr>
                <w:b w:val="0"/>
                <w:sz w:val="72"/>
                <w:lang w:val="pl-PL"/>
              </w:rPr>
            </w:pP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</w:p>
          <w:p w14:paraId="17BC522F" w14:textId="77777777" w:rsidR="00BF24B1" w:rsidRDefault="00BF24B1" w:rsidP="00520AA1">
            <w:pPr>
              <w:pStyle w:val="Nagwekpola"/>
              <w:rPr>
                <w:rFonts w:ascii="Arial" w:hAnsi="Arial"/>
                <w:snapToGrid w:val="0"/>
                <w:vertAlign w:val="superscript"/>
                <w:lang w:val="pl-PL"/>
              </w:rPr>
            </w:pPr>
            <w:r>
              <w:rPr>
                <w:rFonts w:ascii="Arial" w:hAnsi="Arial"/>
                <w:snapToGrid w:val="0"/>
                <w:lang w:val="pl-PL"/>
              </w:rPr>
              <w:t xml:space="preserve">  NIP </w:t>
            </w:r>
            <w:r w:rsidRPr="00F15504">
              <w:rPr>
                <w:rFonts w:ascii="Arial" w:hAnsi="Arial"/>
                <w:snapToGrid w:val="0"/>
                <w:sz w:val="18"/>
                <w:vertAlign w:val="superscript"/>
                <w:lang w:val="pl-PL"/>
              </w:rPr>
              <w:t>2</w:t>
            </w:r>
          </w:p>
          <w:p w14:paraId="2EA998E3" w14:textId="77777777" w:rsidR="00BF24B1" w:rsidRDefault="00BF24B1" w:rsidP="00520AA1">
            <w:pPr>
              <w:pStyle w:val="Nagwekpola"/>
              <w:spacing w:line="600" w:lineRule="exact"/>
              <w:rPr>
                <w:b w:val="0"/>
                <w:sz w:val="72"/>
                <w:lang w:val="pl-PL"/>
              </w:rPr>
            </w:pP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  <w:r>
              <w:rPr>
                <w:b w:val="0"/>
                <w:sz w:val="72"/>
                <w:lang w:val="pl-PL"/>
              </w:rPr>
              <w:sym w:font="Symbol" w:char="F0F0"/>
            </w:r>
          </w:p>
          <w:p w14:paraId="3B5AFEB4" w14:textId="77777777" w:rsidR="00BF24B1" w:rsidRDefault="00BF24B1" w:rsidP="00520AA1">
            <w:pPr>
              <w:pStyle w:val="Nagwekpola"/>
              <w:spacing w:line="700" w:lineRule="exact"/>
              <w:rPr>
                <w:rFonts w:ascii="Arial" w:hAnsi="Arial"/>
                <w:b w:val="0"/>
                <w:noProof/>
                <w:sz w:val="72"/>
              </w:rPr>
            </w:pPr>
          </w:p>
        </w:tc>
        <w:tc>
          <w:tcPr>
            <w:tcW w:w="5361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CCFF99"/>
          </w:tcPr>
          <w:p w14:paraId="2CEA08BF" w14:textId="77777777" w:rsidR="00BF24B1" w:rsidRDefault="00BF24B1" w:rsidP="00520AA1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Indywidualny Numer Rozrachunkowy Nieruchomości </w:t>
            </w:r>
            <w:r>
              <w:rPr>
                <w:rFonts w:ascii="Arial" w:hAnsi="Arial"/>
                <w:b w:val="0"/>
                <w:lang w:val="pl-PL"/>
              </w:rPr>
              <w:t>(graficzny i numeryczny)</w:t>
            </w:r>
          </w:p>
        </w:tc>
      </w:tr>
      <w:tr w:rsidR="00944983" w:rsidRPr="00954722" w14:paraId="45D52535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81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C4EB41" w14:textId="77777777" w:rsidR="00944983" w:rsidRPr="00F96430" w:rsidRDefault="004D6D87" w:rsidP="00FD40CC">
            <w:pPr>
              <w:pStyle w:val="Symbolformularza"/>
              <w:ind w:left="-180"/>
              <w:rPr>
                <w:rFonts w:ascii="Arial" w:hAnsi="Arial"/>
                <w:szCs w:val="28"/>
                <w:lang w:val="pl-PL"/>
              </w:rPr>
            </w:pPr>
            <w:r w:rsidRPr="00F96430">
              <w:rPr>
                <w:rFonts w:ascii="Arial" w:hAnsi="Arial"/>
                <w:szCs w:val="28"/>
                <w:lang w:val="pl-PL"/>
              </w:rPr>
              <w:t xml:space="preserve"> </w:t>
            </w:r>
            <w:r w:rsidR="00944983" w:rsidRPr="00F96430">
              <w:rPr>
                <w:rFonts w:ascii="Arial" w:hAnsi="Arial"/>
                <w:szCs w:val="28"/>
                <w:lang w:val="pl-PL"/>
              </w:rPr>
              <w:t>DO-</w:t>
            </w:r>
            <w:r w:rsidR="001A48A2" w:rsidRPr="00F96430">
              <w:rPr>
                <w:rFonts w:ascii="Arial" w:hAnsi="Arial"/>
                <w:szCs w:val="28"/>
                <w:lang w:val="pl-PL"/>
              </w:rPr>
              <w:t>4</w:t>
            </w:r>
            <w:r w:rsidR="006D768D" w:rsidRPr="00F96430">
              <w:rPr>
                <w:rFonts w:ascii="Arial" w:hAnsi="Arial"/>
                <w:szCs w:val="28"/>
                <w:lang w:val="pl-PL"/>
              </w:rPr>
              <w:fldChar w:fldCharType="begin"/>
            </w:r>
            <w:r w:rsidR="00944983" w:rsidRPr="00F96430">
              <w:rPr>
                <w:rFonts w:ascii="Arial" w:hAnsi="Arial"/>
                <w:szCs w:val="28"/>
                <w:lang w:val="pl-PL"/>
              </w:rPr>
              <w:instrText>SET symbolform "CIT-6"</w:instrText>
            </w:r>
            <w:r w:rsidR="006D768D" w:rsidRPr="00F96430">
              <w:rPr>
                <w:rFonts w:ascii="Arial" w:hAnsi="Arial"/>
                <w:szCs w:val="28"/>
                <w:lang w:val="pl-PL"/>
              </w:rPr>
              <w:fldChar w:fldCharType="separate"/>
            </w:r>
            <w:bookmarkStart w:id="0" w:name="symbolform"/>
            <w:r w:rsidR="00944983" w:rsidRPr="00F96430">
              <w:rPr>
                <w:rFonts w:ascii="Arial" w:hAnsi="Arial"/>
                <w:noProof/>
                <w:szCs w:val="28"/>
                <w:lang w:val="pl-PL"/>
              </w:rPr>
              <w:t>CIT-6</w:t>
            </w:r>
            <w:bookmarkEnd w:id="0"/>
            <w:r w:rsidR="006D768D" w:rsidRPr="00F96430">
              <w:rPr>
                <w:rFonts w:ascii="Arial" w:hAnsi="Arial"/>
                <w:szCs w:val="28"/>
                <w:lang w:val="pl-PL"/>
              </w:rPr>
              <w:fldChar w:fldCharType="end"/>
            </w:r>
          </w:p>
        </w:tc>
        <w:tc>
          <w:tcPr>
            <w:tcW w:w="9599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408FB1" w14:textId="257CC1CF" w:rsidR="00944983" w:rsidRPr="009A0C0C" w:rsidRDefault="00DD5087" w:rsidP="009A0C0C">
            <w:pPr>
              <w:pStyle w:val="Symbolformularza"/>
              <w:jc w:val="both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F96430">
              <w:rPr>
                <w:rFonts w:ascii="Arial" w:hAnsi="Arial" w:cs="Arial"/>
                <w:sz w:val="18"/>
                <w:szCs w:val="18"/>
                <w:lang w:val="pl-PL"/>
              </w:rPr>
              <w:t>DEKLARACJA O WYSOKOŚCI OPŁATY ZA GOSPODAROWANIE ODPADAMI KOMUNALNYMI W PRZYPADKU</w:t>
            </w:r>
            <w:r w:rsidR="009A0C0C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F96430">
              <w:rPr>
                <w:rFonts w:ascii="Arial" w:hAnsi="Arial" w:cs="Arial"/>
                <w:sz w:val="18"/>
                <w:szCs w:val="18"/>
                <w:lang w:val="pl-PL"/>
              </w:rPr>
              <w:t>NIERUCHOMOŚCI, NA KTÓREJ ZNAJDUJ</w:t>
            </w:r>
            <w:r w:rsidR="007A09EE">
              <w:rPr>
                <w:rFonts w:ascii="Arial" w:hAnsi="Arial" w:cs="Arial"/>
                <w:sz w:val="18"/>
                <w:szCs w:val="18"/>
                <w:lang w:val="pl-PL"/>
              </w:rPr>
              <w:t xml:space="preserve">E SIĘ DOMEK LETNISKOWY </w:t>
            </w:r>
            <w:r w:rsidRPr="00F96430">
              <w:rPr>
                <w:rFonts w:ascii="Arial" w:hAnsi="Arial" w:cs="Arial"/>
                <w:sz w:val="18"/>
                <w:szCs w:val="18"/>
                <w:lang w:val="pl-PL"/>
              </w:rPr>
              <w:t>LUB INN</w:t>
            </w:r>
            <w:r w:rsidR="007A09EE">
              <w:rPr>
                <w:rFonts w:ascii="Arial" w:hAnsi="Arial" w:cs="Arial"/>
                <w:sz w:val="18"/>
                <w:szCs w:val="18"/>
                <w:lang w:val="pl-PL"/>
              </w:rPr>
              <w:t>EJ</w:t>
            </w:r>
            <w:r w:rsidRPr="00F96430">
              <w:rPr>
                <w:rFonts w:ascii="Arial" w:hAnsi="Arial" w:cs="Arial"/>
                <w:sz w:val="18"/>
                <w:szCs w:val="18"/>
                <w:lang w:val="pl-PL"/>
              </w:rPr>
              <w:t xml:space="preserve"> NIERUCHOMOŚCI WYKORZYSTYWAN</w:t>
            </w:r>
            <w:r w:rsidR="007A09EE">
              <w:rPr>
                <w:rFonts w:ascii="Arial" w:hAnsi="Arial" w:cs="Arial"/>
                <w:sz w:val="18"/>
                <w:szCs w:val="18"/>
                <w:lang w:val="pl-PL"/>
              </w:rPr>
              <w:t>EJ</w:t>
            </w:r>
            <w:r w:rsidRPr="00F96430">
              <w:rPr>
                <w:rFonts w:ascii="Arial" w:hAnsi="Arial" w:cs="Arial"/>
                <w:sz w:val="18"/>
                <w:szCs w:val="18"/>
                <w:lang w:val="pl-PL"/>
              </w:rPr>
              <w:t xml:space="preserve"> NA CELE REKREACYJNO-WYPOCZYNKOWE</w:t>
            </w:r>
          </w:p>
        </w:tc>
      </w:tr>
      <w:tr w:rsidR="00F73C68" w:rsidRPr="00954722" w14:paraId="2D3BEF02" w14:textId="77777777" w:rsidTr="002051EA">
        <w:trPr>
          <w:cantSplit/>
          <w:trHeight w:hRule="exact" w:val="644"/>
        </w:trPr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auto"/>
            </w:tcBorders>
            <w:shd w:val="clear" w:color="C0C0C0" w:fill="CCFF99"/>
          </w:tcPr>
          <w:p w14:paraId="1D014D07" w14:textId="77777777" w:rsidR="00F73C68" w:rsidRPr="00E83467" w:rsidRDefault="00F73C68" w:rsidP="00F73C68">
            <w:pPr>
              <w:pStyle w:val="Objanienie"/>
              <w:spacing w:line="200" w:lineRule="exact"/>
              <w:ind w:left="-38"/>
              <w:jc w:val="both"/>
              <w:rPr>
                <w:rFonts w:ascii="Arial" w:hAnsi="Arial"/>
                <w:b/>
                <w:sz w:val="14"/>
                <w:lang w:val="pl-PL"/>
              </w:rPr>
            </w:pPr>
            <w:r w:rsidRPr="00E83467">
              <w:rPr>
                <w:rFonts w:ascii="Arial" w:hAnsi="Arial"/>
                <w:b/>
                <w:sz w:val="14"/>
                <w:lang w:val="pl-PL"/>
              </w:rPr>
              <w:t>Podstawa prawna: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C0C0C0" w:fill="CCFF99"/>
          </w:tcPr>
          <w:p w14:paraId="55F4D929" w14:textId="69EC1D35" w:rsidR="00F73C68" w:rsidRPr="005160CB" w:rsidRDefault="00157714" w:rsidP="00F73C68">
            <w:pPr>
              <w:pStyle w:val="Objanienie"/>
              <w:ind w:left="-108"/>
              <w:jc w:val="both"/>
              <w:rPr>
                <w:rFonts w:ascii="Arial" w:hAnsi="Arial"/>
                <w:sz w:val="14"/>
                <w:lang w:val="pl-PL"/>
              </w:rPr>
            </w:pPr>
            <w:r w:rsidRPr="00BC44B5">
              <w:rPr>
                <w:rFonts w:ascii="Arial" w:hAnsi="Arial" w:cs="Arial"/>
                <w:sz w:val="14"/>
                <w:lang w:val="pl-PL"/>
              </w:rPr>
              <w:t xml:space="preserve">Ustawa </w:t>
            </w:r>
            <w:r w:rsidRPr="00DC0B1F">
              <w:rPr>
                <w:rFonts w:ascii="Arial" w:hAnsi="Arial" w:cs="Arial"/>
                <w:sz w:val="14"/>
                <w:szCs w:val="14"/>
                <w:lang w:val="pl-PL"/>
              </w:rPr>
              <w:t>z dnia 13 września 1996r. o utrzymaniu czystości i porządku w gminach</w:t>
            </w:r>
            <w:r w:rsidRPr="00DC0B1F">
              <w:rPr>
                <w:rFonts w:ascii="Arial" w:hAnsi="Arial" w:cs="Arial"/>
                <w:b/>
                <w:sz w:val="14"/>
                <w:szCs w:val="14"/>
                <w:lang w:val="pl-PL"/>
              </w:rPr>
              <w:t xml:space="preserve"> </w:t>
            </w:r>
            <w:r w:rsidRPr="00DC0B1F">
              <w:rPr>
                <w:rStyle w:val="Pogrubienie"/>
                <w:rFonts w:ascii="Arial" w:hAnsi="Arial" w:cs="Arial"/>
                <w:b w:val="0"/>
                <w:color w:val="000000"/>
                <w:sz w:val="14"/>
                <w:szCs w:val="14"/>
                <w:lang w:val="pl-PL"/>
              </w:rPr>
              <w:t>(</w:t>
            </w:r>
            <w:r w:rsidR="00332EBF" w:rsidRPr="0023497C">
              <w:rPr>
                <w:rFonts w:ascii="Open Sans" w:hAnsi="Open Sans" w:cs="Open Sans"/>
                <w:sz w:val="14"/>
                <w:szCs w:val="14"/>
                <w:lang w:val="pl-PL"/>
              </w:rPr>
              <w:t>t.j. Dz. U. z 2025 r., poz. 733</w:t>
            </w:r>
            <w:r w:rsidRPr="00DC0B1F">
              <w:rPr>
                <w:rStyle w:val="Pogrubienie"/>
                <w:rFonts w:ascii="Arial" w:hAnsi="Arial" w:cs="Arial"/>
                <w:b w:val="0"/>
                <w:color w:val="000000"/>
                <w:sz w:val="14"/>
                <w:szCs w:val="14"/>
                <w:lang w:val="pl-PL"/>
              </w:rPr>
              <w:t>)</w:t>
            </w:r>
            <w:r w:rsidRPr="00BC44B5">
              <w:rPr>
                <w:rFonts w:ascii="Arial" w:hAnsi="Arial" w:cs="Arial"/>
                <w:sz w:val="14"/>
                <w:lang w:val="pl-PL"/>
              </w:rPr>
              <w:t>, dalej zwana Ustawą oraz ustawa z dnia 29 sierpnia 1997r. - Ordynacja podatkowa (</w:t>
            </w:r>
            <w:r w:rsidR="00332EBF" w:rsidRPr="0023497C">
              <w:rPr>
                <w:rFonts w:ascii="Open Sans" w:hAnsi="Open Sans" w:cs="Open Sans"/>
                <w:sz w:val="14"/>
                <w:szCs w:val="14"/>
                <w:lang w:val="pl-PL"/>
              </w:rPr>
              <w:t>t.j. Dz. U. z 2025 r., poz. 111</w:t>
            </w:r>
            <w:r w:rsidR="009D6089" w:rsidRPr="0023497C">
              <w:rPr>
                <w:rFonts w:ascii="Open Sans" w:hAnsi="Open Sans" w:cs="Open Sans"/>
                <w:sz w:val="14"/>
                <w:szCs w:val="14"/>
                <w:lang w:val="pl-PL"/>
              </w:rPr>
              <w:t xml:space="preserve">, </w:t>
            </w:r>
            <w:r w:rsidR="009D6089">
              <w:rPr>
                <w:rFonts w:ascii="Arial" w:hAnsi="Arial"/>
                <w:sz w:val="14"/>
                <w:lang w:val="pl-PL"/>
              </w:rPr>
              <w:t>497, 621, 622, 796 i 820</w:t>
            </w:r>
            <w:r w:rsidR="009E05CD">
              <w:rPr>
                <w:rFonts w:ascii="Arial" w:hAnsi="Arial"/>
                <w:sz w:val="14"/>
                <w:lang w:val="pl-PL"/>
              </w:rPr>
              <w:t xml:space="preserve">) </w:t>
            </w:r>
            <w:r w:rsidRPr="00BC44B5">
              <w:rPr>
                <w:rFonts w:ascii="Arial" w:hAnsi="Arial" w:cs="Arial"/>
                <w:sz w:val="14"/>
                <w:lang w:val="pl-PL"/>
              </w:rPr>
              <w:t xml:space="preserve">dalej zwana </w:t>
            </w:r>
            <w:r>
              <w:rPr>
                <w:rFonts w:ascii="Arial" w:hAnsi="Arial" w:cs="Arial"/>
                <w:sz w:val="14"/>
                <w:lang w:val="pl-PL"/>
              </w:rPr>
              <w:t xml:space="preserve"> </w:t>
            </w:r>
            <w:r w:rsidRPr="00BC44B5">
              <w:rPr>
                <w:rFonts w:ascii="Arial" w:hAnsi="Arial" w:cs="Arial"/>
                <w:sz w:val="14"/>
                <w:lang w:val="pl-PL"/>
              </w:rPr>
              <w:t>Ordynacją podatkową.</w:t>
            </w:r>
          </w:p>
        </w:tc>
      </w:tr>
      <w:tr w:rsidR="00F73C68" w:rsidRPr="00954722" w14:paraId="0291E972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22"/>
        </w:trPr>
        <w:tc>
          <w:tcPr>
            <w:tcW w:w="141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CCFF99"/>
          </w:tcPr>
          <w:p w14:paraId="6F4CF5E4" w14:textId="77777777" w:rsidR="00F73C68" w:rsidRPr="00BE40AF" w:rsidRDefault="00F73C68" w:rsidP="00F73C68">
            <w:pPr>
              <w:pStyle w:val="Objanienie"/>
              <w:spacing w:line="180" w:lineRule="exact"/>
              <w:ind w:left="-38"/>
              <w:rPr>
                <w:rFonts w:ascii="Arial" w:hAnsi="Arial"/>
                <w:b/>
                <w:sz w:val="14"/>
                <w:lang w:val="pl-PL"/>
              </w:rPr>
            </w:pPr>
            <w:r w:rsidRPr="00BE40AF">
              <w:rPr>
                <w:rFonts w:ascii="Arial" w:hAnsi="Arial"/>
                <w:b/>
                <w:sz w:val="14"/>
                <w:lang w:val="pl-PL"/>
              </w:rPr>
              <w:t>Podmiot   zobowiązany do złożenia deklaracji:</w:t>
            </w:r>
          </w:p>
          <w:p w14:paraId="768227AE" w14:textId="77777777" w:rsidR="00F73C68" w:rsidRPr="00BE40AF" w:rsidRDefault="00F73C68" w:rsidP="00F73C68">
            <w:pPr>
              <w:pStyle w:val="Objanienie"/>
              <w:spacing w:line="180" w:lineRule="exact"/>
              <w:ind w:left="-101"/>
              <w:jc w:val="both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921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C0C0C0" w:fill="CCFF99"/>
          </w:tcPr>
          <w:p w14:paraId="7A394827" w14:textId="77777777" w:rsidR="00F73C68" w:rsidRPr="00BE40AF" w:rsidRDefault="00F73C68" w:rsidP="00FC0BEF">
            <w:pPr>
              <w:pStyle w:val="Objanienie"/>
              <w:spacing w:line="180" w:lineRule="exact"/>
              <w:ind w:hanging="37"/>
              <w:jc w:val="both"/>
              <w:rPr>
                <w:rFonts w:ascii="Arial" w:hAnsi="Arial"/>
                <w:sz w:val="14"/>
                <w:lang w:val="pl-PL"/>
              </w:rPr>
            </w:pPr>
            <w:r w:rsidRPr="00BE40AF">
              <w:rPr>
                <w:rFonts w:ascii="Arial" w:hAnsi="Arial"/>
                <w:sz w:val="14"/>
                <w:lang w:val="pl-PL"/>
              </w:rPr>
              <w:t xml:space="preserve">Właściciel nieruchomości, na której znajdują się domki letniskowe lub inne nieruchomości wykorzystywane na cele rekreacyjno-wypoczynkowe położonej na terenie Gminy Miasta Gdańska. Przez właścicieli rozumie się także współwłaścicieli, użytkowników wieczystych oraz jednostki organizacyjne i osoby posiadające nieruchomości w zarządzie lub użytkowaniu, najemcy nieruchomości, dzierżawcy nieruchomości a także inne podmioty władające nieruchomością (art. 2 ust.1 pkt 4 i ust. 3 Ustawy). </w:t>
            </w:r>
          </w:p>
        </w:tc>
      </w:tr>
      <w:tr w:rsidR="00F73C68" w:rsidRPr="00954722" w14:paraId="32AD184E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51"/>
        </w:trPr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32B575D5" w14:textId="77777777" w:rsidR="00F73C68" w:rsidRPr="00BE40AF" w:rsidRDefault="00F73C68" w:rsidP="00F73C68">
            <w:pPr>
              <w:pStyle w:val="Objanienie"/>
              <w:spacing w:line="180" w:lineRule="exact"/>
              <w:ind w:left="-38"/>
              <w:jc w:val="both"/>
              <w:rPr>
                <w:rFonts w:ascii="Arial" w:hAnsi="Arial"/>
                <w:b/>
                <w:sz w:val="14"/>
                <w:lang w:val="pl-PL"/>
              </w:rPr>
            </w:pPr>
            <w:r w:rsidRPr="00BE40AF">
              <w:rPr>
                <w:rFonts w:ascii="Arial" w:hAnsi="Arial"/>
                <w:b/>
                <w:sz w:val="14"/>
                <w:lang w:val="pl-PL"/>
              </w:rPr>
              <w:t>Termin składania:</w:t>
            </w:r>
          </w:p>
        </w:tc>
        <w:tc>
          <w:tcPr>
            <w:tcW w:w="921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C0C0C0" w:fill="CCFF99"/>
          </w:tcPr>
          <w:p w14:paraId="767647CA" w14:textId="50A2B95B" w:rsidR="00F73C68" w:rsidRPr="00BE40AF" w:rsidRDefault="00F73C68" w:rsidP="00F73C68">
            <w:pPr>
              <w:pStyle w:val="Objanienie"/>
              <w:ind w:left="-83"/>
              <w:jc w:val="both"/>
              <w:rPr>
                <w:rFonts w:ascii="Arial" w:hAnsi="Arial" w:cs="Arial"/>
                <w:sz w:val="14"/>
                <w:lang w:val="pl-PL"/>
              </w:rPr>
            </w:pPr>
            <w:r w:rsidRPr="00BE40AF">
              <w:rPr>
                <w:rFonts w:ascii="Arial" w:hAnsi="Arial" w:cs="Arial"/>
                <w:sz w:val="14"/>
                <w:lang w:val="pl-PL"/>
              </w:rPr>
              <w:t xml:space="preserve">14 dni od powstania na nieruchomości odpadów komunalnych </w:t>
            </w:r>
            <w:r w:rsidRPr="00BE40AF">
              <w:rPr>
                <w:rFonts w:ascii="Arial" w:hAnsi="Arial" w:cs="Arial"/>
                <w:sz w:val="14"/>
                <w:szCs w:val="14"/>
                <w:lang w:val="pl-PL"/>
              </w:rPr>
              <w:t xml:space="preserve">lub </w:t>
            </w:r>
            <w:r w:rsidRPr="00157714">
              <w:rPr>
                <w:rFonts w:ascii="Arial" w:hAnsi="Arial" w:cs="Arial"/>
                <w:sz w:val="14"/>
                <w:szCs w:val="14"/>
                <w:lang w:val="pl-PL"/>
              </w:rPr>
              <w:t>do 10 dnia miesiąca następującego po miesiącu, w którym nastąpiła zmiana danych będących podstawą ustalenia wysokości opłaty</w:t>
            </w:r>
            <w:r w:rsidR="003C71B0">
              <w:rPr>
                <w:rFonts w:ascii="Arial" w:hAnsi="Arial" w:cs="Arial"/>
                <w:sz w:val="14"/>
                <w:szCs w:val="14"/>
                <w:lang w:val="pl-PL"/>
              </w:rPr>
              <w:t>.</w:t>
            </w:r>
            <w:r w:rsidRPr="00157714">
              <w:rPr>
                <w:rFonts w:ascii="Arial" w:hAnsi="Arial" w:cs="Arial"/>
                <w:sz w:val="14"/>
                <w:szCs w:val="14"/>
                <w:lang w:val="pl-PL"/>
              </w:rPr>
              <w:t xml:space="preserve"> </w:t>
            </w:r>
          </w:p>
        </w:tc>
      </w:tr>
      <w:tr w:rsidR="0022378E" w:rsidRPr="00954722" w14:paraId="1139AB21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33"/>
        </w:trPr>
        <w:tc>
          <w:tcPr>
            <w:tcW w:w="10626" w:type="dxa"/>
            <w:gridSpan w:val="9"/>
            <w:tcBorders>
              <w:top w:val="double" w:sz="12" w:space="0" w:color="auto"/>
              <w:left w:val="single" w:sz="8" w:space="0" w:color="auto"/>
              <w:right w:val="single" w:sz="8" w:space="0" w:color="auto"/>
            </w:tcBorders>
            <w:shd w:val="clear" w:color="auto" w:fill="CCFF99"/>
          </w:tcPr>
          <w:p w14:paraId="358A2EFF" w14:textId="0FFCB880" w:rsidR="0022378E" w:rsidRDefault="0022378E" w:rsidP="0022378E">
            <w:pPr>
              <w:pStyle w:val="Tytusekcji3"/>
              <w:keepNext w:val="0"/>
              <w:spacing w:before="120" w:line="200" w:lineRule="exact"/>
              <w:ind w:left="388" w:hanging="426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head1 \* ALPHABETIC</w:instrText>
            </w:r>
            <w:r>
              <w:rPr>
                <w:rFonts w:ascii="Arial" w:hAnsi="Arial"/>
                <w:lang w:val="pl-PL"/>
              </w:rPr>
              <w:fldChar w:fldCharType="separate"/>
            </w:r>
            <w:r w:rsidR="00FF520F">
              <w:rPr>
                <w:rFonts w:ascii="Arial" w:hAnsi="Arial"/>
                <w:noProof/>
                <w:lang w:val="pl-PL"/>
              </w:rPr>
              <w:t>A</w: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t>.  ADRESAT I MIEJSCE SKŁADANIA DEKLARACJI</w:t>
            </w:r>
          </w:p>
        </w:tc>
      </w:tr>
      <w:tr w:rsidR="0022378E" w:rsidRPr="00954722" w14:paraId="64B8E719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52"/>
        </w:trPr>
        <w:tc>
          <w:tcPr>
            <w:tcW w:w="546" w:type="dxa"/>
            <w:gridSpan w:val="2"/>
            <w:tcBorders>
              <w:left w:val="single" w:sz="8" w:space="0" w:color="auto"/>
              <w:bottom w:val="double" w:sz="12" w:space="0" w:color="auto"/>
            </w:tcBorders>
            <w:shd w:val="clear" w:color="auto" w:fill="CCFF99"/>
          </w:tcPr>
          <w:p w14:paraId="6C66D732" w14:textId="77777777" w:rsidR="0022378E" w:rsidRDefault="0022378E" w:rsidP="0022378E">
            <w:pPr>
              <w:keepLines/>
              <w:ind w:left="-101"/>
              <w:rPr>
                <w:rFonts w:ascii="Arial" w:hAnsi="Arial"/>
                <w:b/>
                <w:lang w:val="pl-PL"/>
              </w:rPr>
            </w:pPr>
          </w:p>
        </w:tc>
        <w:tc>
          <w:tcPr>
            <w:tcW w:w="10080" w:type="dxa"/>
            <w:gridSpan w:val="7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8" w:space="0" w:color="auto"/>
            </w:tcBorders>
            <w:shd w:val="clear" w:color="C0C0C0" w:fill="auto"/>
          </w:tcPr>
          <w:p w14:paraId="405A7A92" w14:textId="4A273E4E" w:rsidR="0022378E" w:rsidRDefault="0022378E" w:rsidP="0022378E">
            <w:pPr>
              <w:pStyle w:val="Nagwekpola"/>
              <w:keepLines/>
              <w:tabs>
                <w:tab w:val="left" w:pos="0"/>
              </w:tabs>
              <w:spacing w:before="240"/>
              <w:ind w:left="-35"/>
              <w:rPr>
                <w:rFonts w:ascii="Arial" w:hAnsi="Arial"/>
                <w:b w:val="0"/>
                <w:sz w:val="24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b w:val="0"/>
                <w:sz w:val="24"/>
                <w:lang w:val="pl-PL"/>
              </w:rPr>
              <w:t xml:space="preserve">PREZYDENT MIASTA GDAŃSKA, UL.PARTYZANTÓW </w:t>
            </w:r>
            <w:r w:rsidRPr="00865D06">
              <w:rPr>
                <w:rFonts w:ascii="Arial" w:hAnsi="Arial"/>
                <w:b w:val="0"/>
                <w:sz w:val="24"/>
                <w:lang w:val="pl-PL"/>
              </w:rPr>
              <w:t>3</w:t>
            </w:r>
            <w:r w:rsidR="00F84398" w:rsidRPr="00865D06">
              <w:rPr>
                <w:rFonts w:ascii="Arial" w:hAnsi="Arial"/>
                <w:b w:val="0"/>
                <w:sz w:val="24"/>
                <w:lang w:val="pl-PL"/>
              </w:rPr>
              <w:t>6</w:t>
            </w:r>
            <w:r>
              <w:rPr>
                <w:rFonts w:ascii="Arial" w:hAnsi="Arial"/>
                <w:b w:val="0"/>
                <w:sz w:val="24"/>
                <w:lang w:val="pl-PL"/>
              </w:rPr>
              <w:t>, 80-254 GDAŃSK</w:t>
            </w:r>
          </w:p>
          <w:p w14:paraId="6A1D11F9" w14:textId="77777777" w:rsidR="0022378E" w:rsidRDefault="0022378E" w:rsidP="0022378E">
            <w:pPr>
              <w:pStyle w:val="Nagwekpola"/>
              <w:keepLines/>
              <w:tabs>
                <w:tab w:val="left" w:pos="0"/>
              </w:tabs>
              <w:spacing w:before="240"/>
              <w:ind w:left="-35"/>
              <w:rPr>
                <w:rFonts w:ascii="Arial" w:hAnsi="Arial"/>
                <w:b w:val="0"/>
                <w:sz w:val="24"/>
                <w:lang w:val="pl-PL"/>
              </w:rPr>
            </w:pPr>
          </w:p>
          <w:p w14:paraId="78475C9D" w14:textId="77777777" w:rsidR="0022378E" w:rsidRDefault="0022378E" w:rsidP="0022378E">
            <w:pPr>
              <w:pStyle w:val="Nagwekpola"/>
              <w:keepLines/>
              <w:spacing w:before="240"/>
              <w:rPr>
                <w:rFonts w:ascii="Arial" w:hAnsi="Arial"/>
                <w:lang w:val="pl-PL"/>
              </w:rPr>
            </w:pPr>
          </w:p>
        </w:tc>
      </w:tr>
      <w:tr w:rsidR="0022378E" w14:paraId="59966E5A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67"/>
        </w:trPr>
        <w:tc>
          <w:tcPr>
            <w:tcW w:w="10626" w:type="dxa"/>
            <w:gridSpan w:val="9"/>
            <w:tcBorders>
              <w:top w:val="double" w:sz="12" w:space="0" w:color="auto"/>
              <w:left w:val="single" w:sz="8" w:space="0" w:color="auto"/>
              <w:right w:val="single" w:sz="8" w:space="0" w:color="auto"/>
            </w:tcBorders>
            <w:shd w:val="clear" w:color="auto" w:fill="CCFF99"/>
            <w:vAlign w:val="center"/>
          </w:tcPr>
          <w:p w14:paraId="248691DC" w14:textId="67853358" w:rsidR="0022378E" w:rsidRDefault="0022378E" w:rsidP="0022378E">
            <w:pPr>
              <w:pStyle w:val="Tytusekcji1"/>
              <w:keepNext w:val="0"/>
              <w:spacing w:line="2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lang w:val="pl-PL"/>
              </w:rPr>
              <w:fldChar w:fldCharType="begin"/>
            </w:r>
            <w:r>
              <w:rPr>
                <w:lang w:val="pl-PL"/>
              </w:rPr>
              <w:instrText>SEQ head1 \* ALPHABETIC</w:instrText>
            </w:r>
            <w:r>
              <w:rPr>
                <w:lang w:val="pl-PL"/>
              </w:rPr>
              <w:fldChar w:fldCharType="separate"/>
            </w:r>
            <w:r w:rsidR="00FF520F">
              <w:rPr>
                <w:noProof/>
                <w:lang w:val="pl-PL"/>
              </w:rPr>
              <w:t>B</w:t>
            </w:r>
            <w:r>
              <w:rPr>
                <w:lang w:val="pl-PL"/>
              </w:rPr>
              <w:fldChar w:fldCharType="end"/>
            </w:r>
            <w:r>
              <w:rPr>
                <w:lang w:val="pl-PL"/>
              </w:rPr>
              <w:fldChar w:fldCharType="begin"/>
            </w:r>
            <w:r>
              <w:rPr>
                <w:lang w:val="pl-PL"/>
              </w:rPr>
              <w:instrText>SEQ head2 \r 0 \h</w:instrText>
            </w:r>
            <w:r>
              <w:rPr>
                <w:lang w:val="pl-PL"/>
              </w:rPr>
              <w:fldChar w:fldCharType="end"/>
            </w:r>
            <w:r>
              <w:rPr>
                <w:lang w:val="pl-PL"/>
              </w:rPr>
              <w:fldChar w:fldCharType="begin"/>
            </w:r>
            <w:r>
              <w:rPr>
                <w:lang w:val="pl-PL"/>
              </w:rPr>
              <w:instrText>SEQ head3 \r 0 \h</w:instrText>
            </w:r>
            <w:r>
              <w:rPr>
                <w:lang w:val="pl-PL"/>
              </w:rPr>
              <w:fldChar w:fldCharType="end"/>
            </w:r>
            <w:r>
              <w:rPr>
                <w:lang w:val="pl-PL"/>
              </w:rPr>
              <w:t>. OBOWIĄZEK ZŁOŻENIA DEKLARACJI</w:t>
            </w:r>
          </w:p>
        </w:tc>
      </w:tr>
      <w:tr w:rsidR="0022378E" w:rsidRPr="00954722" w14:paraId="3C43DC70" w14:textId="77777777" w:rsidTr="002051EA">
        <w:trPr>
          <w:cantSplit/>
          <w:trHeight w:hRule="exact" w:val="3195"/>
        </w:trPr>
        <w:tc>
          <w:tcPr>
            <w:tcW w:w="532" w:type="dxa"/>
            <w:vMerge w:val="restart"/>
            <w:tcBorders>
              <w:left w:val="single" w:sz="8" w:space="0" w:color="auto"/>
            </w:tcBorders>
            <w:shd w:val="clear" w:color="auto" w:fill="CCFF99"/>
          </w:tcPr>
          <w:p w14:paraId="7B144CD5" w14:textId="77777777" w:rsidR="0022378E" w:rsidRPr="0023497C" w:rsidRDefault="0022378E" w:rsidP="0022378E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  <w:r w:rsidRPr="0023497C">
              <w:rPr>
                <w:rFonts w:ascii="Arial" w:hAnsi="Arial"/>
                <w:b/>
                <w:sz w:val="14"/>
                <w:lang w:val="pl-PL"/>
              </w:rPr>
              <w:t xml:space="preserve"> </w:t>
            </w:r>
          </w:p>
        </w:tc>
        <w:tc>
          <w:tcPr>
            <w:tcW w:w="10094" w:type="dxa"/>
            <w:gridSpan w:val="8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54D474EC" w14:textId="77777777" w:rsidR="0022378E" w:rsidRPr="0023497C" w:rsidRDefault="0022378E" w:rsidP="0022378E">
            <w:pPr>
              <w:rPr>
                <w:rFonts w:ascii="Arial" w:hAnsi="Arial"/>
                <w:b/>
                <w:position w:val="2"/>
                <w:sz w:val="14"/>
                <w:lang w:val="pl-PL"/>
              </w:rPr>
            </w:pPr>
          </w:p>
          <w:p w14:paraId="75967126" w14:textId="77777777" w:rsidR="0022378E" w:rsidRPr="0023497C" w:rsidRDefault="0022378E" w:rsidP="0022378E">
            <w:pPr>
              <w:rPr>
                <w:rFonts w:ascii="Arial" w:hAnsi="Arial"/>
                <w:position w:val="2"/>
                <w:sz w:val="14"/>
                <w:lang w:val="pl-PL"/>
              </w:rPr>
            </w:pPr>
            <w:r w:rsidRPr="0023497C">
              <w:rPr>
                <w:rFonts w:ascii="Arial" w:hAnsi="Arial"/>
                <w:position w:val="2"/>
                <w:sz w:val="12"/>
                <w:lang w:val="pl-PL"/>
              </w:rPr>
              <w:t>3</w:t>
            </w:r>
            <w:r w:rsidRPr="0023497C">
              <w:rPr>
                <w:rFonts w:ascii="Arial" w:hAnsi="Arial"/>
                <w:position w:val="2"/>
                <w:sz w:val="14"/>
                <w:lang w:val="pl-PL"/>
              </w:rPr>
              <w:t>.</w:t>
            </w:r>
            <w:r w:rsidRPr="0023497C">
              <w:rPr>
                <w:rFonts w:ascii="Arial" w:hAnsi="Arial"/>
                <w:b/>
                <w:position w:val="2"/>
                <w:sz w:val="14"/>
                <w:lang w:val="pl-PL"/>
              </w:rPr>
              <w:t xml:space="preserve"> Rodzaj deklaracji </w:t>
            </w:r>
            <w:r w:rsidRPr="0023497C">
              <w:rPr>
                <w:rFonts w:ascii="Arial" w:hAnsi="Arial"/>
                <w:position w:val="2"/>
                <w:sz w:val="14"/>
                <w:lang w:val="pl-PL"/>
              </w:rPr>
              <w:t>(zaznaczyć właściwy kwadrat)</w:t>
            </w:r>
          </w:p>
          <w:p w14:paraId="277FC2D5" w14:textId="77777777" w:rsidR="0022378E" w:rsidRPr="0023497C" w:rsidRDefault="0022378E" w:rsidP="0022378E">
            <w:pPr>
              <w:rPr>
                <w:rFonts w:ascii="Arial" w:hAnsi="Arial"/>
                <w:position w:val="2"/>
                <w:sz w:val="14"/>
                <w:lang w:val="pl-PL"/>
              </w:rPr>
            </w:pPr>
          </w:p>
          <w:p w14:paraId="6B621AF3" w14:textId="77777777" w:rsidR="0022378E" w:rsidRPr="0023497C" w:rsidRDefault="0022378E" w:rsidP="0022378E">
            <w:pPr>
              <w:rPr>
                <w:rFonts w:ascii="Arial" w:hAnsi="Arial"/>
                <w:b/>
                <w:position w:val="2"/>
                <w:sz w:val="16"/>
                <w:lang w:val="pl-PL"/>
              </w:rPr>
            </w:pPr>
            <w:r w:rsidRPr="0023497C">
              <w:rPr>
                <w:rFonts w:ascii="Arial" w:hAnsi="Arial"/>
                <w:position w:val="2"/>
                <w:sz w:val="14"/>
                <w:lang w:val="pl-PL"/>
              </w:rPr>
              <w:t xml:space="preserve">       </w:t>
            </w:r>
            <w:r w:rsidRPr="0023497C">
              <w:rPr>
                <w:rFonts w:ascii="Arial" w:hAnsi="Arial"/>
                <w:b/>
                <w:position w:val="2"/>
                <w:sz w:val="16"/>
                <w:lang w:val="pl-PL"/>
              </w:rPr>
              <w:t>Deklaracja składana w przypadku:</w:t>
            </w:r>
          </w:p>
          <w:p w14:paraId="2DB0D79C" w14:textId="77777777" w:rsidR="0022378E" w:rsidRPr="0023497C" w:rsidRDefault="0022378E" w:rsidP="0022378E">
            <w:pPr>
              <w:ind w:left="-8"/>
              <w:rPr>
                <w:rFonts w:ascii="Arial" w:hAnsi="Arial"/>
                <w:sz w:val="12"/>
                <w:lang w:val="pl-PL"/>
              </w:rPr>
            </w:pP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23497C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23497C">
              <w:rPr>
                <w:rFonts w:ascii="Arial" w:hAnsi="Arial"/>
                <w:sz w:val="16"/>
                <w:lang w:val="pl-PL"/>
              </w:rPr>
              <w:t xml:space="preserve">powstania na danej nieruchomości odpadów komunalnych </w:t>
            </w:r>
            <w:r w:rsidRPr="0023497C">
              <w:rPr>
                <w:rFonts w:ascii="Arial" w:hAnsi="Arial"/>
                <w:b/>
                <w:sz w:val="16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2"/>
                <w:lang w:val="pl-PL"/>
              </w:rPr>
              <w:t>(data powstania odpadów)</w:t>
            </w:r>
          </w:p>
          <w:p w14:paraId="744C54E9" w14:textId="59E78983" w:rsidR="0022378E" w:rsidRPr="0023497C" w:rsidRDefault="0022378E" w:rsidP="0022378E">
            <w:pPr>
              <w:ind w:left="-8"/>
              <w:rPr>
                <w:rFonts w:ascii="Arial" w:hAnsi="Arial"/>
                <w:sz w:val="12"/>
                <w:lang w:val="pl-PL"/>
              </w:rPr>
            </w:pP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23497C">
              <w:rPr>
                <w:rFonts w:ascii="Arial" w:hAnsi="Arial"/>
                <w:position w:val="2"/>
                <w:sz w:val="12"/>
                <w:lang w:val="pl-PL"/>
              </w:rPr>
              <w:t xml:space="preserve">   </w:t>
            </w:r>
            <w:r w:rsidRPr="0023497C">
              <w:rPr>
                <w:rFonts w:ascii="Arial" w:hAnsi="Arial"/>
                <w:position w:val="2"/>
                <w:sz w:val="16"/>
                <w:lang w:val="pl-PL"/>
              </w:rPr>
              <w:t xml:space="preserve">zmiany danych </w:t>
            </w:r>
            <w:r w:rsidR="008438F4" w:rsidRPr="0023497C">
              <w:rPr>
                <w:rFonts w:ascii="Arial" w:hAnsi="Arial"/>
                <w:position w:val="2"/>
                <w:sz w:val="14"/>
                <w:lang w:val="pl-PL"/>
              </w:rPr>
              <w:t>(wpływając</w:t>
            </w:r>
            <w:r w:rsidR="0039332E" w:rsidRPr="0023497C">
              <w:rPr>
                <w:rFonts w:ascii="Arial" w:hAnsi="Arial"/>
                <w:position w:val="2"/>
                <w:sz w:val="14"/>
                <w:lang w:val="pl-PL"/>
              </w:rPr>
              <w:t>e</w:t>
            </w:r>
            <w:r w:rsidR="008438F4" w:rsidRPr="0023497C">
              <w:rPr>
                <w:rFonts w:ascii="Arial" w:hAnsi="Arial"/>
                <w:position w:val="2"/>
                <w:sz w:val="14"/>
                <w:lang w:val="pl-PL"/>
              </w:rPr>
              <w:t xml:space="preserve"> na wysokość opłaty)</w:t>
            </w:r>
            <w:r w:rsidR="0039332E" w:rsidRPr="0023497C">
              <w:rPr>
                <w:rFonts w:ascii="Arial" w:hAnsi="Arial"/>
                <w:b/>
                <w:position w:val="2"/>
                <w:sz w:val="16"/>
                <w:vertAlign w:val="superscript"/>
                <w:lang w:val="pl-PL"/>
              </w:rPr>
              <w:t xml:space="preserve"> </w:t>
            </w:r>
            <w:r w:rsidR="0039332E" w:rsidRPr="00F63AD8">
              <w:rPr>
                <w:rFonts w:ascii="Arial" w:hAnsi="Arial"/>
                <w:bCs/>
                <w:position w:val="2"/>
                <w:sz w:val="18"/>
                <w:vertAlign w:val="superscript"/>
                <w:lang w:val="pl-PL"/>
              </w:rPr>
              <w:t>3</w:t>
            </w:r>
            <w:r w:rsidRPr="0023497C">
              <w:rPr>
                <w:rFonts w:ascii="Arial" w:hAnsi="Arial"/>
                <w:b/>
                <w:sz w:val="16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6"/>
                <w:lang w:val="pl-PL"/>
              </w:rPr>
              <w:t xml:space="preserve">  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F63AD8">
              <w:rPr>
                <w:sz w:val="40"/>
                <w:lang w:val="pl-PL"/>
              </w:rPr>
              <w:sym w:font="Symbol" w:char="F0F0"/>
            </w:r>
            <w:r w:rsidRPr="0023497C">
              <w:rPr>
                <w:rFonts w:ascii="Arial" w:hAnsi="Arial"/>
                <w:sz w:val="18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2"/>
                <w:lang w:val="pl-PL"/>
              </w:rPr>
              <w:t>(data zmiany)</w:t>
            </w:r>
          </w:p>
          <w:p w14:paraId="6A6F18C0" w14:textId="77777777" w:rsidR="0022378E" w:rsidRPr="0023497C" w:rsidRDefault="0022378E" w:rsidP="0022378E">
            <w:pPr>
              <w:ind w:left="-8"/>
              <w:rPr>
                <w:rFonts w:ascii="Arial" w:hAnsi="Arial"/>
                <w:sz w:val="12"/>
                <w:lang w:val="pl-PL"/>
              </w:rPr>
            </w:pP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23497C">
              <w:rPr>
                <w:rFonts w:ascii="Arial" w:hAnsi="Arial"/>
                <w:position w:val="2"/>
                <w:sz w:val="12"/>
                <w:lang w:val="pl-PL"/>
              </w:rPr>
              <w:t xml:space="preserve">   </w:t>
            </w:r>
            <w:r w:rsidR="0039332E" w:rsidRPr="0023497C">
              <w:rPr>
                <w:rFonts w:ascii="Arial" w:hAnsi="Arial"/>
                <w:position w:val="2"/>
                <w:sz w:val="16"/>
                <w:lang w:val="pl-PL"/>
              </w:rPr>
              <w:t xml:space="preserve">pozostałe zmiany </w:t>
            </w:r>
            <w:r w:rsidR="0039332E" w:rsidRPr="0023497C">
              <w:rPr>
                <w:rFonts w:ascii="Arial" w:hAnsi="Arial"/>
                <w:position w:val="2"/>
                <w:sz w:val="14"/>
                <w:szCs w:val="14"/>
                <w:lang w:val="pl-PL"/>
              </w:rPr>
              <w:t>(niewpływające na wysokość opłaty, np. zmiana danych osobowych, teleadresowych)</w:t>
            </w:r>
            <w:r w:rsidRPr="0023497C">
              <w:rPr>
                <w:rFonts w:ascii="Arial" w:hAnsi="Arial"/>
                <w:sz w:val="14"/>
                <w:szCs w:val="14"/>
                <w:lang w:val="pl-PL"/>
              </w:rPr>
              <w:t xml:space="preserve">  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8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2"/>
                <w:lang w:val="pl-PL"/>
              </w:rPr>
              <w:t xml:space="preserve">(data </w:t>
            </w:r>
            <w:r w:rsidR="0039332E" w:rsidRPr="0023497C">
              <w:rPr>
                <w:rFonts w:ascii="Arial" w:hAnsi="Arial"/>
                <w:sz w:val="12"/>
                <w:lang w:val="pl-PL"/>
              </w:rPr>
              <w:t>zmiany</w:t>
            </w:r>
            <w:r w:rsidRPr="0023497C">
              <w:rPr>
                <w:rFonts w:ascii="Arial" w:hAnsi="Arial"/>
                <w:sz w:val="12"/>
                <w:lang w:val="pl-PL"/>
              </w:rPr>
              <w:t>)</w:t>
            </w:r>
          </w:p>
          <w:p w14:paraId="43157D47" w14:textId="629BD617" w:rsidR="0022378E" w:rsidRPr="0023497C" w:rsidRDefault="0022378E" w:rsidP="0022378E">
            <w:pPr>
              <w:ind w:left="-8"/>
              <w:rPr>
                <w:rFonts w:ascii="Arial" w:hAnsi="Arial"/>
                <w:position w:val="2"/>
                <w:sz w:val="16"/>
                <w:lang w:val="pl-PL"/>
              </w:rPr>
            </w:pP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23497C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23497C">
              <w:rPr>
                <w:rFonts w:ascii="Arial" w:hAnsi="Arial"/>
                <w:position w:val="2"/>
                <w:sz w:val="12"/>
                <w:lang w:val="pl-PL"/>
              </w:rPr>
              <w:t xml:space="preserve">   </w:t>
            </w:r>
            <w:r w:rsidRPr="0023497C">
              <w:rPr>
                <w:rFonts w:ascii="Arial" w:hAnsi="Arial"/>
                <w:b/>
                <w:sz w:val="16"/>
                <w:lang w:val="pl-PL"/>
              </w:rPr>
              <w:t xml:space="preserve">Deklaracja </w:t>
            </w:r>
            <w:r w:rsidR="00456B9E" w:rsidRPr="0023497C">
              <w:rPr>
                <w:rFonts w:ascii="Arial" w:hAnsi="Arial"/>
                <w:b/>
                <w:sz w:val="16"/>
                <w:lang w:val="pl-PL"/>
              </w:rPr>
              <w:t>korygująca</w:t>
            </w:r>
            <w:r w:rsidR="00456B9E" w:rsidRPr="0023497C">
              <w:rPr>
                <w:rStyle w:val="Odwoanieprzypisukocowego"/>
                <w:sz w:val="18"/>
                <w:lang w:val="pl-PL"/>
              </w:rPr>
              <w:t>4</w:t>
            </w:r>
            <w:r w:rsidR="00456B9E" w:rsidRPr="0023497C">
              <w:rPr>
                <w:rFonts w:ascii="Arial" w:hAnsi="Arial"/>
                <w:b/>
                <w:sz w:val="18"/>
                <w:lang w:val="pl-PL"/>
              </w:rPr>
              <w:t xml:space="preserve">  </w:t>
            </w:r>
            <w:r w:rsidR="00456B9E" w:rsidRPr="0023497C">
              <w:rPr>
                <w:rFonts w:ascii="Arial" w:hAnsi="Arial"/>
                <w:b/>
                <w:sz w:val="16"/>
                <w:lang w:val="pl-PL"/>
              </w:rPr>
              <w:t xml:space="preserve">     </w:t>
            </w:r>
            <w:r w:rsidRPr="0023497C">
              <w:rPr>
                <w:rFonts w:ascii="Arial" w:hAnsi="Arial"/>
                <w:b/>
                <w:sz w:val="16"/>
                <w:lang w:val="pl-PL"/>
              </w:rPr>
              <w:t xml:space="preserve">od   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rFonts w:ascii="Arial" w:hAnsi="Arial"/>
                <w:sz w:val="48"/>
                <w:lang w:val="pl-PL"/>
              </w:rPr>
              <w:t xml:space="preserve"> </w:t>
            </w:r>
            <w:r w:rsidRPr="0023497C">
              <w:rPr>
                <w:rFonts w:ascii="Arial" w:hAnsi="Arial"/>
                <w:b/>
                <w:sz w:val="16"/>
                <w:lang w:val="pl-PL"/>
              </w:rPr>
              <w:t>do</w:t>
            </w:r>
            <w:r w:rsidRPr="0023497C">
              <w:rPr>
                <w:rFonts w:ascii="Arial" w:hAnsi="Arial"/>
                <w:sz w:val="48"/>
                <w:lang w:val="pl-PL"/>
              </w:rPr>
              <w:t xml:space="preserve"> 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t>-</w:t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0"/>
                <w:lang w:val="pl-PL"/>
              </w:rPr>
              <w:sym w:font="Symbol" w:char="F0F0"/>
            </w:r>
            <w:r w:rsidRPr="0023497C">
              <w:rPr>
                <w:sz w:val="48"/>
                <w:lang w:val="pl-PL"/>
              </w:rPr>
              <w:t xml:space="preserve"> </w:t>
            </w:r>
            <w:r w:rsidRPr="0023497C">
              <w:rPr>
                <w:rFonts w:ascii="Arial" w:hAnsi="Arial"/>
                <w:sz w:val="12"/>
                <w:lang w:val="pl-PL"/>
              </w:rPr>
              <w:t>(okres, którego dotyczy korekta)</w:t>
            </w:r>
          </w:p>
          <w:p w14:paraId="2A73EC7A" w14:textId="77777777" w:rsidR="0022378E" w:rsidRPr="0023497C" w:rsidRDefault="0022378E" w:rsidP="0022378E">
            <w:pPr>
              <w:ind w:left="-8"/>
              <w:rPr>
                <w:rFonts w:ascii="Arial" w:hAnsi="Arial"/>
                <w:sz w:val="16"/>
                <w:lang w:val="pl-PL"/>
              </w:rPr>
            </w:pPr>
          </w:p>
        </w:tc>
      </w:tr>
      <w:tr w:rsidR="0022378E" w:rsidRPr="00954722" w14:paraId="450065BD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53"/>
        </w:trPr>
        <w:tc>
          <w:tcPr>
            <w:tcW w:w="5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CCFF99"/>
          </w:tcPr>
          <w:p w14:paraId="126C7F8B" w14:textId="77777777" w:rsidR="0022378E" w:rsidRDefault="0022378E" w:rsidP="0022378E">
            <w:pPr>
              <w:pStyle w:val="Tytusekcji1"/>
              <w:keepNext w:val="0"/>
              <w:spacing w:before="120" w:line="200" w:lineRule="exact"/>
              <w:ind w:left="-101"/>
              <w:rPr>
                <w:rFonts w:ascii="Arial" w:hAnsi="Arial"/>
                <w:b w:val="0"/>
                <w:sz w:val="14"/>
                <w:lang w:val="pl-PL"/>
              </w:rPr>
            </w:pPr>
          </w:p>
        </w:tc>
        <w:tc>
          <w:tcPr>
            <w:tcW w:w="1009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0C0C0" w:fill="auto"/>
          </w:tcPr>
          <w:p w14:paraId="6765BC94" w14:textId="46490C1E" w:rsidR="0022378E" w:rsidRDefault="0022378E" w:rsidP="0022378E">
            <w:pPr>
              <w:spacing w:before="60"/>
              <w:rPr>
                <w:rFonts w:ascii="Arial" w:hAnsi="Arial"/>
                <w:b/>
                <w:sz w:val="14"/>
                <w:lang w:val="pl-PL"/>
              </w:rPr>
            </w:pPr>
            <w:r>
              <w:rPr>
                <w:rFonts w:ascii="Arial" w:hAnsi="Arial"/>
                <w:position w:val="2"/>
                <w:sz w:val="12"/>
                <w:lang w:val="pl-PL"/>
              </w:rPr>
              <w:t>4</w:t>
            </w:r>
            <w:r>
              <w:rPr>
                <w:rFonts w:ascii="Arial" w:hAnsi="Arial"/>
                <w:position w:val="2"/>
                <w:sz w:val="14"/>
                <w:lang w:val="pl-PL"/>
              </w:rPr>
              <w:t>.</w:t>
            </w:r>
            <w:r>
              <w:rPr>
                <w:rFonts w:ascii="Arial" w:hAnsi="Arial"/>
                <w:b/>
                <w:position w:val="2"/>
                <w:sz w:val="14"/>
                <w:lang w:val="pl-PL"/>
              </w:rPr>
              <w:t xml:space="preserve"> </w:t>
            </w:r>
            <w:r w:rsidRPr="0053612E">
              <w:rPr>
                <w:rFonts w:ascii="Arial" w:hAnsi="Arial"/>
                <w:b/>
                <w:position w:val="2"/>
                <w:sz w:val="14"/>
                <w:lang w:val="pl-PL"/>
              </w:rPr>
              <w:t>P</w:t>
            </w:r>
            <w:r>
              <w:rPr>
                <w:rFonts w:ascii="Arial" w:hAnsi="Arial"/>
                <w:b/>
                <w:position w:val="2"/>
                <w:sz w:val="14"/>
                <w:lang w:val="pl-PL"/>
              </w:rPr>
              <w:t>rzyczyna</w:t>
            </w:r>
            <w:r w:rsidRPr="0053612E">
              <w:rPr>
                <w:rFonts w:ascii="Arial" w:hAnsi="Arial"/>
                <w:b/>
                <w:position w:val="2"/>
                <w:sz w:val="14"/>
                <w:lang w:val="pl-PL"/>
              </w:rPr>
              <w:t xml:space="preserve"> złożenia deklaracji</w:t>
            </w:r>
            <w:r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4F108D">
              <w:rPr>
                <w:rFonts w:ascii="Arial" w:hAnsi="Arial"/>
                <w:b/>
                <w:position w:val="2"/>
                <w:sz w:val="10"/>
                <w:lang w:val="pl-PL"/>
              </w:rPr>
              <w:t>(</w:t>
            </w:r>
            <w:r w:rsidR="00456B9E">
              <w:rPr>
                <w:rFonts w:ascii="Arial" w:hAnsi="Arial"/>
                <w:b/>
                <w:position w:val="2"/>
                <w:sz w:val="10"/>
                <w:lang w:val="pl-PL"/>
              </w:rPr>
              <w:t>pozycja nieobowiązkowa</w:t>
            </w:r>
            <w:r>
              <w:rPr>
                <w:rFonts w:ascii="Arial" w:hAnsi="Arial"/>
                <w:b/>
                <w:position w:val="2"/>
                <w:sz w:val="10"/>
                <w:lang w:val="pl-PL"/>
              </w:rPr>
              <w:t>)</w:t>
            </w:r>
          </w:p>
        </w:tc>
      </w:tr>
      <w:tr w:rsidR="00C25040" w:rsidRPr="00954722" w14:paraId="1B146EDD" w14:textId="77777777" w:rsidTr="002051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85"/>
        </w:trPr>
        <w:tc>
          <w:tcPr>
            <w:tcW w:w="10626" w:type="dxa"/>
            <w:gridSpan w:val="9"/>
            <w:tcBorders>
              <w:top w:val="double" w:sz="12" w:space="0" w:color="auto"/>
              <w:left w:val="single" w:sz="8" w:space="0" w:color="auto"/>
              <w:right w:val="single" w:sz="8" w:space="0" w:color="auto"/>
            </w:tcBorders>
            <w:shd w:val="clear" w:color="auto" w:fill="CCFF99"/>
          </w:tcPr>
          <w:p w14:paraId="3B4BD3AF" w14:textId="77777777" w:rsidR="00C25040" w:rsidRDefault="00C25040" w:rsidP="004C4658">
            <w:pPr>
              <w:pStyle w:val="Tytubloku"/>
              <w:shd w:val="clear" w:color="auto" w:fill="CCFF99"/>
              <w:spacing w:line="276" w:lineRule="auto"/>
              <w:ind w:left="-101"/>
              <w:rPr>
                <w:rFonts w:ascii="Arial" w:hAnsi="Arial"/>
                <w:b/>
                <w:sz w:val="24"/>
                <w:lang w:val="pl-PL"/>
              </w:rPr>
            </w:pPr>
            <w:r w:rsidRPr="00CD55C6">
              <w:rPr>
                <w:rFonts w:ascii="Arial" w:hAnsi="Arial"/>
                <w:b/>
                <w:sz w:val="24"/>
                <w:lang w:val="pl-PL"/>
              </w:rPr>
              <w:t>C. OZNACZENIE NIERUCHOMOŚCI LUB JEJ CZĘŚCI, NA KTÓREJ POWSTAJ</w:t>
            </w:r>
            <w:r w:rsidRPr="00CD55C6">
              <w:rPr>
                <w:rFonts w:ascii="Arial" w:hAnsi="Arial" w:hint="eastAsia"/>
                <w:b/>
                <w:sz w:val="24"/>
                <w:lang w:val="pl-PL"/>
              </w:rPr>
              <w:t>Ą</w:t>
            </w:r>
            <w:r w:rsidRPr="00CD55C6">
              <w:rPr>
                <w:rFonts w:ascii="Arial" w:hAnsi="Arial"/>
                <w:b/>
                <w:sz w:val="24"/>
                <w:lang w:val="pl-PL"/>
              </w:rPr>
              <w:t xml:space="preserve"> ODPADY</w:t>
            </w:r>
          </w:p>
          <w:p w14:paraId="6704BA1D" w14:textId="77777777" w:rsidR="00C25040" w:rsidRDefault="00C25040" w:rsidP="004C4658">
            <w:pPr>
              <w:pStyle w:val="Tytubloku"/>
              <w:shd w:val="clear" w:color="auto" w:fill="CCFF99"/>
              <w:spacing w:line="276" w:lineRule="auto"/>
              <w:ind w:firstLine="142"/>
              <w:rPr>
                <w:rFonts w:ascii="Arial" w:hAnsi="Arial"/>
                <w:b/>
                <w:sz w:val="24"/>
                <w:lang w:val="pl-PL"/>
              </w:rPr>
            </w:pPr>
            <w:r>
              <w:rPr>
                <w:rFonts w:ascii="Arial" w:hAnsi="Arial"/>
                <w:b/>
                <w:sz w:val="24"/>
                <w:lang w:val="pl-PL"/>
              </w:rPr>
              <w:t xml:space="preserve"> K</w:t>
            </w:r>
            <w:r w:rsidRPr="00CD55C6">
              <w:rPr>
                <w:rFonts w:ascii="Arial" w:hAnsi="Arial"/>
                <w:b/>
                <w:sz w:val="24"/>
                <w:lang w:val="pl-PL"/>
              </w:rPr>
              <w:t xml:space="preserve">OMUNALNE    </w:t>
            </w:r>
          </w:p>
          <w:p w14:paraId="3B64C6B3" w14:textId="77777777" w:rsidR="00C25040" w:rsidRPr="00CD55C6" w:rsidRDefault="00C25040" w:rsidP="004C4658">
            <w:pPr>
              <w:pStyle w:val="Tytubloku"/>
              <w:shd w:val="clear" w:color="auto" w:fill="CCFF99"/>
              <w:spacing w:line="276" w:lineRule="auto"/>
              <w:ind w:left="-101"/>
              <w:rPr>
                <w:rFonts w:ascii="Arial" w:hAnsi="Arial"/>
                <w:b/>
                <w:sz w:val="24"/>
                <w:lang w:val="pl-PL"/>
              </w:rPr>
            </w:pPr>
            <w:r w:rsidRPr="00CD55C6">
              <w:rPr>
                <w:rFonts w:ascii="Arial" w:hAnsi="Arial"/>
                <w:b/>
                <w:sz w:val="24"/>
                <w:lang w:val="pl-PL"/>
              </w:rPr>
              <w:t xml:space="preserve"> </w:t>
            </w:r>
            <w:r>
              <w:rPr>
                <w:rFonts w:ascii="Arial" w:hAnsi="Arial"/>
                <w:b/>
                <w:sz w:val="24"/>
                <w:lang w:val="pl-PL"/>
              </w:rPr>
              <w:t xml:space="preserve">    </w:t>
            </w:r>
            <w:r w:rsidRPr="00CD55C6">
              <w:rPr>
                <w:rFonts w:ascii="Arial" w:hAnsi="Arial"/>
                <w:sz w:val="14"/>
                <w:szCs w:val="12"/>
                <w:lang w:val="pl-PL"/>
              </w:rPr>
              <w:t>*wypełnia się w przypadku braku nr domu</w:t>
            </w:r>
            <w:r>
              <w:rPr>
                <w:rFonts w:ascii="Arial" w:hAnsi="Arial"/>
                <w:sz w:val="14"/>
                <w:szCs w:val="12"/>
                <w:lang w:val="pl-PL"/>
              </w:rPr>
              <w:t xml:space="preserve">                                                                             </w:t>
            </w:r>
            <w:r w:rsidRPr="00AC1E43">
              <w:rPr>
                <w:rFonts w:ascii="Arial" w:hAnsi="Arial"/>
                <w:sz w:val="14"/>
                <w:szCs w:val="12"/>
                <w:lang w:val="pl-PL"/>
              </w:rPr>
              <w:t>**MGO- miejsce gromadzenia odpadów komunalnych</w:t>
            </w:r>
          </w:p>
          <w:p w14:paraId="2427848A" w14:textId="77777777" w:rsidR="00C25040" w:rsidRPr="00CD55C6" w:rsidRDefault="00C25040" w:rsidP="002C3791">
            <w:pPr>
              <w:pStyle w:val="Tytubloku"/>
              <w:spacing w:line="276" w:lineRule="auto"/>
              <w:ind w:left="-101"/>
              <w:rPr>
                <w:rFonts w:ascii="Arial" w:hAnsi="Arial"/>
                <w:b/>
                <w:sz w:val="24"/>
                <w:lang w:val="pl-PL"/>
              </w:rPr>
            </w:pPr>
          </w:p>
        </w:tc>
      </w:tr>
      <w:tr w:rsidR="00C25040" w:rsidRPr="00954722" w14:paraId="777E5C20" w14:textId="77777777" w:rsidTr="009A0C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16"/>
        </w:trPr>
        <w:tc>
          <w:tcPr>
            <w:tcW w:w="532" w:type="dxa"/>
            <w:tcBorders>
              <w:left w:val="single" w:sz="8" w:space="0" w:color="auto"/>
              <w:right w:val="single" w:sz="2" w:space="0" w:color="auto"/>
            </w:tcBorders>
            <w:shd w:val="clear" w:color="auto" w:fill="CCFF99"/>
          </w:tcPr>
          <w:p w14:paraId="79EDC7C2" w14:textId="77777777" w:rsidR="00C25040" w:rsidRPr="00CD55C6" w:rsidRDefault="00C25040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094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155583" w14:textId="098BC3FB" w:rsidR="00C25040" w:rsidRPr="00CD55C6" w:rsidRDefault="00C25040" w:rsidP="002C3791">
            <w:pPr>
              <w:pStyle w:val="Nagwekpola"/>
              <w:rPr>
                <w:rFonts w:ascii="Arial" w:hAnsi="Arial"/>
                <w:b w:val="0"/>
                <w:sz w:val="12"/>
                <w:lang w:val="pl-PL"/>
              </w:rPr>
            </w:pPr>
            <w:r w:rsidRPr="00CD55C6"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Pr="00CD55C6">
              <w:rPr>
                <w:rFonts w:ascii="Arial" w:hAnsi="Arial"/>
                <w:b w:val="0"/>
                <w:lang w:val="pl-PL"/>
              </w:rPr>
              <w:t>.</w:t>
            </w:r>
            <w:r w:rsidRPr="00CD55C6">
              <w:rPr>
                <w:rFonts w:ascii="Arial" w:hAnsi="Arial"/>
                <w:lang w:val="pl-PL"/>
              </w:rPr>
              <w:t xml:space="preserve">  </w:t>
            </w:r>
            <w:r>
              <w:rPr>
                <w:rFonts w:ascii="Arial" w:hAnsi="Arial"/>
                <w:sz w:val="16"/>
                <w:lang w:val="pl-PL"/>
              </w:rPr>
              <w:t>Z</w:t>
            </w:r>
            <w:r w:rsidRPr="00CD55C6">
              <w:rPr>
                <w:rFonts w:ascii="Arial" w:hAnsi="Arial"/>
                <w:sz w:val="16"/>
                <w:lang w:val="pl-PL"/>
              </w:rPr>
              <w:t xml:space="preserve">aznaczyć właściwe:         </w:t>
            </w:r>
            <w:r w:rsidRPr="00CD55C6">
              <w:rPr>
                <w:rFonts w:ascii="Arial" w:hAnsi="Arial"/>
                <w:position w:val="2"/>
                <w:sz w:val="24"/>
                <w:lang w:val="pl-PL"/>
              </w:rPr>
              <w:t xml:space="preserve"> </w:t>
            </w:r>
            <w:r w:rsidRPr="00CD55C6">
              <w:rPr>
                <w:rFonts w:ascii="Arial" w:hAnsi="Arial"/>
                <w:b w:val="0"/>
                <w:position w:val="2"/>
                <w:sz w:val="22"/>
                <w:lang w:val="pl-PL"/>
              </w:rPr>
              <w:t xml:space="preserve"> </w:t>
            </w:r>
            <w:r w:rsidRPr="00CD55C6">
              <w:rPr>
                <w:rFonts w:ascii="Arial" w:hAnsi="Arial"/>
                <w:b w:val="0"/>
                <w:position w:val="2"/>
                <w:sz w:val="22"/>
                <w:lang w:val="pl-PL"/>
              </w:rPr>
              <w:sym w:font="Wingdings" w:char="F071"/>
            </w:r>
            <w:r w:rsidRPr="00CD55C6">
              <w:rPr>
                <w:rFonts w:ascii="Arial" w:hAnsi="Arial"/>
                <w:b w:val="0"/>
                <w:position w:val="2"/>
                <w:sz w:val="22"/>
                <w:lang w:val="pl-PL"/>
              </w:rPr>
              <w:t xml:space="preserve"> </w:t>
            </w:r>
            <w:r w:rsidRPr="00CD55C6">
              <w:rPr>
                <w:rFonts w:ascii="Arial" w:hAnsi="Arial"/>
                <w:b w:val="0"/>
                <w:sz w:val="16"/>
                <w:lang w:val="pl-PL"/>
              </w:rPr>
              <w:t xml:space="preserve">cała nieruchomość       </w:t>
            </w:r>
            <w:r w:rsidRPr="00CD55C6">
              <w:rPr>
                <w:rFonts w:ascii="Arial" w:hAnsi="Arial"/>
                <w:b w:val="0"/>
                <w:sz w:val="22"/>
                <w:lang w:val="pl-PL"/>
              </w:rPr>
              <w:sym w:font="Wingdings" w:char="F071"/>
            </w:r>
            <w:r w:rsidRPr="00CD55C6">
              <w:rPr>
                <w:rFonts w:ascii="Arial" w:hAnsi="Arial"/>
                <w:position w:val="2"/>
                <w:sz w:val="20"/>
                <w:lang w:val="pl-PL"/>
              </w:rPr>
              <w:t xml:space="preserve"> </w:t>
            </w:r>
            <w:r w:rsidRPr="00CD55C6">
              <w:rPr>
                <w:rFonts w:ascii="Arial" w:hAnsi="Arial"/>
                <w:b w:val="0"/>
                <w:position w:val="2"/>
                <w:sz w:val="12"/>
                <w:lang w:val="pl-PL"/>
              </w:rPr>
              <w:t xml:space="preserve">  </w:t>
            </w:r>
            <w:r w:rsidRPr="00CD55C6">
              <w:rPr>
                <w:rFonts w:ascii="Arial" w:hAnsi="Arial"/>
                <w:b w:val="0"/>
                <w:sz w:val="16"/>
                <w:lang w:val="pl-PL"/>
              </w:rPr>
              <w:t xml:space="preserve">część </w:t>
            </w:r>
            <w:r w:rsidR="00456B9E" w:rsidRPr="00CD55C6">
              <w:rPr>
                <w:rFonts w:ascii="Arial" w:hAnsi="Arial"/>
                <w:b w:val="0"/>
                <w:sz w:val="16"/>
                <w:lang w:val="pl-PL"/>
              </w:rPr>
              <w:t>nieruchomości</w:t>
            </w:r>
            <w:r w:rsidR="00456B9E">
              <w:rPr>
                <w:rFonts w:ascii="Arial" w:hAnsi="Arial"/>
                <w:b w:val="0"/>
                <w:sz w:val="18"/>
                <w:vertAlign w:val="superscript"/>
                <w:lang w:val="pl-PL"/>
              </w:rPr>
              <w:t>5</w:t>
            </w:r>
            <w:r w:rsidR="00456B9E" w:rsidRPr="00CD55C6">
              <w:rPr>
                <w:rFonts w:ascii="Arial" w:hAnsi="Arial"/>
                <w:b w:val="0"/>
                <w:sz w:val="18"/>
                <w:vertAlign w:val="superscript"/>
                <w:lang w:val="pl-PL"/>
              </w:rPr>
              <w:t xml:space="preserve"> </w:t>
            </w:r>
            <w:r w:rsidR="00456B9E" w:rsidRPr="00CD55C6">
              <w:rPr>
                <w:rFonts w:ascii="Arial" w:hAnsi="Arial"/>
                <w:b w:val="0"/>
                <w:sz w:val="16"/>
                <w:vertAlign w:val="superscript"/>
                <w:lang w:val="pl-PL"/>
              </w:rPr>
              <w:t xml:space="preserve">                                    </w:t>
            </w:r>
          </w:p>
        </w:tc>
      </w:tr>
      <w:tr w:rsidR="00C25040" w:rsidRPr="001F00E3" w14:paraId="6EFBE39E" w14:textId="77777777" w:rsidTr="009A0C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35"/>
        </w:trPr>
        <w:tc>
          <w:tcPr>
            <w:tcW w:w="532" w:type="dxa"/>
            <w:tcBorders>
              <w:left w:val="single" w:sz="8" w:space="0" w:color="auto"/>
              <w:right w:val="single" w:sz="2" w:space="0" w:color="auto"/>
            </w:tcBorders>
            <w:shd w:val="clear" w:color="auto" w:fill="CCFF99"/>
          </w:tcPr>
          <w:p w14:paraId="45A13A26" w14:textId="77777777" w:rsidR="00C25040" w:rsidRPr="00CD55C6" w:rsidRDefault="00C25040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40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0ADD4" w14:textId="77777777" w:rsidR="00C25040" w:rsidRPr="001F00E3" w:rsidRDefault="00C25040" w:rsidP="002C3791">
            <w:pPr>
              <w:pStyle w:val="Nagwekpola"/>
              <w:rPr>
                <w:rFonts w:ascii="Arial" w:hAnsi="Arial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Pr="004561E2">
              <w:rPr>
                <w:rFonts w:ascii="Arial" w:hAnsi="Arial"/>
                <w:b w:val="0"/>
                <w:lang w:val="pl-PL"/>
              </w:rPr>
              <w:t>.</w:t>
            </w:r>
            <w:r w:rsidRPr="001F00E3">
              <w:rPr>
                <w:rFonts w:ascii="Arial" w:hAnsi="Arial"/>
                <w:lang w:val="pl-PL"/>
              </w:rPr>
              <w:t xml:space="preserve">  Ulica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2D5978AE" w14:textId="77777777" w:rsidR="00C25040" w:rsidRPr="001F00E3" w:rsidRDefault="00C25040" w:rsidP="002C3791">
            <w:pPr>
              <w:pStyle w:val="Nagwekpola"/>
              <w:rPr>
                <w:rFonts w:ascii="Arial" w:hAnsi="Arial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lang w:val="pl-PL"/>
              </w:rPr>
              <w:t>7</w:t>
            </w:r>
            <w:r w:rsidRPr="004561E2">
              <w:rPr>
                <w:rFonts w:ascii="Arial" w:hAnsi="Arial"/>
                <w:b w:val="0"/>
                <w:lang w:val="pl-PL"/>
              </w:rPr>
              <w:t>.</w:t>
            </w:r>
            <w:r w:rsidRPr="001F00E3">
              <w:rPr>
                <w:rFonts w:ascii="Arial" w:hAnsi="Arial"/>
                <w:lang w:val="pl-PL"/>
              </w:rPr>
              <w:t xml:space="preserve">  Nr domu/ domów</w:t>
            </w:r>
          </w:p>
        </w:tc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5C777CCE" w14:textId="1C22734E" w:rsidR="00C25040" w:rsidRPr="001F00E3" w:rsidRDefault="00C25040" w:rsidP="002C3791">
            <w:pPr>
              <w:pStyle w:val="Nagwekpola"/>
              <w:rPr>
                <w:rFonts w:ascii="Arial" w:hAnsi="Arial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lang w:val="pl-PL"/>
              </w:rPr>
              <w:t>8</w:t>
            </w:r>
            <w:r w:rsidRPr="004561E2">
              <w:rPr>
                <w:rFonts w:ascii="Arial" w:hAnsi="Arial"/>
                <w:b w:val="0"/>
                <w:lang w:val="pl-PL"/>
              </w:rPr>
              <w:t>.</w:t>
            </w:r>
            <w:r w:rsidRPr="001F00E3">
              <w:rPr>
                <w:rFonts w:ascii="Arial" w:hAnsi="Arial"/>
                <w:lang w:val="pl-PL"/>
              </w:rPr>
              <w:t xml:space="preserve">  </w:t>
            </w:r>
            <w:r w:rsidR="00772AD7">
              <w:rPr>
                <w:rFonts w:ascii="Arial" w:hAnsi="Arial"/>
                <w:lang w:val="pl-PL"/>
              </w:rPr>
              <w:t>N</w:t>
            </w:r>
            <w:r w:rsidRPr="001F00E3">
              <w:rPr>
                <w:rFonts w:ascii="Arial" w:hAnsi="Arial"/>
                <w:lang w:val="pl-PL"/>
              </w:rPr>
              <w:t>r KW (</w:t>
            </w:r>
            <w:r w:rsidR="00456B9E">
              <w:rPr>
                <w:rFonts w:ascii="Arial" w:hAnsi="Arial"/>
                <w:lang w:val="pl-PL"/>
              </w:rPr>
              <w:t>pozycja</w:t>
            </w:r>
            <w:r w:rsidR="00456B9E" w:rsidRPr="001F00E3">
              <w:rPr>
                <w:rFonts w:ascii="Arial" w:hAnsi="Arial"/>
                <w:lang w:val="pl-PL"/>
              </w:rPr>
              <w:t xml:space="preserve"> nieobowiązkow</w:t>
            </w:r>
            <w:r w:rsidR="00456B9E">
              <w:rPr>
                <w:rFonts w:ascii="Arial" w:hAnsi="Arial"/>
                <w:lang w:val="pl-PL"/>
              </w:rPr>
              <w:t>a</w:t>
            </w:r>
            <w:r w:rsidRPr="001F00E3">
              <w:rPr>
                <w:rFonts w:ascii="Arial" w:hAnsi="Arial"/>
                <w:lang w:val="pl-PL"/>
              </w:rPr>
              <w:t>)</w:t>
            </w:r>
          </w:p>
        </w:tc>
      </w:tr>
      <w:tr w:rsidR="00C25040" w:rsidRPr="00954722" w14:paraId="6BBC55BA" w14:textId="77777777" w:rsidTr="009A0C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42"/>
        </w:trPr>
        <w:tc>
          <w:tcPr>
            <w:tcW w:w="532" w:type="dxa"/>
            <w:tcBorders>
              <w:left w:val="single" w:sz="8" w:space="0" w:color="auto"/>
              <w:right w:val="single" w:sz="2" w:space="0" w:color="auto"/>
            </w:tcBorders>
            <w:shd w:val="clear" w:color="auto" w:fill="CCFF99"/>
          </w:tcPr>
          <w:p w14:paraId="50581D1B" w14:textId="77777777" w:rsidR="00C25040" w:rsidRPr="00CD55C6" w:rsidRDefault="00C25040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b w:val="0"/>
                <w:lang w:val="pl-PL"/>
              </w:rPr>
            </w:pPr>
          </w:p>
        </w:tc>
        <w:tc>
          <w:tcPr>
            <w:tcW w:w="4045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5F6186A0" w14:textId="77777777" w:rsidR="00C25040" w:rsidRPr="001F00E3" w:rsidRDefault="00C25040" w:rsidP="002C3791">
            <w:pPr>
              <w:pStyle w:val="Nagwekpola"/>
              <w:rPr>
                <w:rFonts w:ascii="Arial" w:hAnsi="Arial"/>
                <w:szCs w:val="14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szCs w:val="14"/>
                <w:lang w:val="pl-PL"/>
              </w:rPr>
              <w:t>9</w:t>
            </w:r>
            <w:r w:rsidRPr="004561E2">
              <w:rPr>
                <w:rFonts w:ascii="Arial" w:hAnsi="Arial"/>
                <w:b w:val="0"/>
                <w:szCs w:val="14"/>
                <w:lang w:val="pl-PL"/>
              </w:rPr>
              <w:t>.</w:t>
            </w:r>
            <w:r w:rsidRPr="001F00E3">
              <w:rPr>
                <w:rFonts w:ascii="Arial" w:hAnsi="Arial"/>
                <w:szCs w:val="14"/>
                <w:lang w:val="pl-PL"/>
              </w:rPr>
              <w:t xml:space="preserve"> Obręb ewidencyjny*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3B767E98" w14:textId="77777777" w:rsidR="00C25040" w:rsidRPr="001F00E3" w:rsidRDefault="00C25040" w:rsidP="002C3791">
            <w:pPr>
              <w:pStyle w:val="Nagwekpola"/>
              <w:rPr>
                <w:rFonts w:ascii="Arial" w:hAnsi="Arial"/>
                <w:szCs w:val="14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szCs w:val="14"/>
                <w:lang w:val="pl-PL"/>
              </w:rPr>
              <w:t>10</w:t>
            </w:r>
            <w:r w:rsidRPr="001F00E3">
              <w:rPr>
                <w:rFonts w:ascii="Arial" w:hAnsi="Arial"/>
                <w:szCs w:val="14"/>
                <w:lang w:val="pl-PL"/>
              </w:rPr>
              <w:t>. Nr działki*</w:t>
            </w:r>
          </w:p>
        </w:tc>
        <w:tc>
          <w:tcPr>
            <w:tcW w:w="434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</w:tcPr>
          <w:p w14:paraId="4BE35839" w14:textId="77777777" w:rsidR="00C25040" w:rsidRPr="001F00E3" w:rsidRDefault="00C25040" w:rsidP="002C3791">
            <w:pPr>
              <w:pStyle w:val="Nagwekpola"/>
              <w:rPr>
                <w:rFonts w:ascii="Arial" w:hAnsi="Arial"/>
                <w:szCs w:val="14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szCs w:val="14"/>
                <w:lang w:val="pl-PL"/>
              </w:rPr>
              <w:t>11</w:t>
            </w:r>
            <w:r w:rsidRPr="004561E2">
              <w:rPr>
                <w:rFonts w:ascii="Arial" w:hAnsi="Arial"/>
                <w:b w:val="0"/>
                <w:szCs w:val="14"/>
                <w:lang w:val="pl-PL"/>
              </w:rPr>
              <w:t>.</w:t>
            </w:r>
            <w:r w:rsidRPr="001F00E3">
              <w:rPr>
                <w:rFonts w:ascii="Arial" w:hAnsi="Arial"/>
                <w:szCs w:val="14"/>
                <w:lang w:val="pl-PL"/>
              </w:rPr>
              <w:t xml:space="preserve"> Opis położenia MGO</w:t>
            </w:r>
            <w:r>
              <w:rPr>
                <w:rFonts w:ascii="Arial" w:hAnsi="Arial"/>
                <w:szCs w:val="14"/>
                <w:lang w:val="pl-PL"/>
              </w:rPr>
              <w:t>**</w:t>
            </w:r>
            <w:r w:rsidRPr="001F00E3">
              <w:rPr>
                <w:rFonts w:ascii="Arial" w:hAnsi="Arial"/>
                <w:szCs w:val="14"/>
                <w:lang w:val="pl-PL"/>
              </w:rPr>
              <w:t xml:space="preserve"> (pozycja nieobowiązkowa)</w:t>
            </w:r>
          </w:p>
        </w:tc>
      </w:tr>
      <w:tr w:rsidR="00C25040" w:rsidRPr="00954722" w14:paraId="68F20C4E" w14:textId="77777777" w:rsidTr="009A0C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90"/>
        </w:trPr>
        <w:tc>
          <w:tcPr>
            <w:tcW w:w="532" w:type="dxa"/>
            <w:tcBorders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CFF99"/>
          </w:tcPr>
          <w:p w14:paraId="3331A44D" w14:textId="77777777" w:rsidR="00C25040" w:rsidRPr="00CD55C6" w:rsidRDefault="00C25040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b w:val="0"/>
                <w:lang w:val="pl-PL"/>
              </w:rPr>
            </w:pPr>
          </w:p>
        </w:tc>
        <w:tc>
          <w:tcPr>
            <w:tcW w:w="489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78EED3" w14:textId="77777777" w:rsidR="00C25040" w:rsidRPr="001F00E3" w:rsidRDefault="00C25040" w:rsidP="002C3791">
            <w:pPr>
              <w:pStyle w:val="Nagwekpola"/>
              <w:rPr>
                <w:rFonts w:ascii="Arial" w:hAnsi="Arial"/>
                <w:szCs w:val="14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szCs w:val="14"/>
                <w:lang w:val="pl-PL"/>
              </w:rPr>
              <w:t>12</w:t>
            </w:r>
            <w:r w:rsidRPr="004561E2">
              <w:rPr>
                <w:rFonts w:ascii="Arial" w:hAnsi="Arial"/>
                <w:b w:val="0"/>
                <w:szCs w:val="14"/>
                <w:lang w:val="pl-PL"/>
              </w:rPr>
              <w:t>.</w:t>
            </w:r>
            <w:r w:rsidRPr="001F00E3">
              <w:rPr>
                <w:rFonts w:ascii="Arial" w:hAnsi="Arial"/>
                <w:szCs w:val="14"/>
                <w:lang w:val="pl-PL"/>
              </w:rPr>
              <w:t xml:space="preserve"> Szczegółowy opis nieruchomości (wypełnić w przypadku zaznaczenia w poz. 5 „część nieruchomości”)</w:t>
            </w:r>
          </w:p>
        </w:tc>
        <w:tc>
          <w:tcPr>
            <w:tcW w:w="51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46EC7C1" w14:textId="77777777" w:rsidR="00C25040" w:rsidRPr="001F00E3" w:rsidRDefault="00C25040" w:rsidP="002C3791">
            <w:pPr>
              <w:pStyle w:val="Nagwekpola"/>
              <w:rPr>
                <w:rFonts w:ascii="Arial" w:hAnsi="Arial"/>
                <w:szCs w:val="14"/>
                <w:lang w:val="pl-PL"/>
              </w:rPr>
            </w:pPr>
            <w:r w:rsidRPr="004561E2">
              <w:rPr>
                <w:rFonts w:ascii="Arial" w:hAnsi="Arial"/>
                <w:b w:val="0"/>
                <w:sz w:val="12"/>
                <w:lang w:val="pl-PL"/>
              </w:rPr>
              <w:t>13.</w:t>
            </w:r>
            <w:r w:rsidRPr="001F00E3">
              <w:rPr>
                <w:rFonts w:ascii="Arial" w:hAnsi="Arial"/>
                <w:sz w:val="12"/>
                <w:lang w:val="pl-PL"/>
              </w:rPr>
              <w:t xml:space="preserve"> </w:t>
            </w:r>
            <w:r w:rsidRPr="001F00E3">
              <w:rPr>
                <w:rFonts w:ascii="Arial" w:hAnsi="Arial"/>
                <w:lang w:val="pl-PL"/>
              </w:rPr>
              <w:t>Opis MGO</w:t>
            </w:r>
            <w:r>
              <w:rPr>
                <w:rFonts w:ascii="Arial" w:hAnsi="Arial"/>
                <w:lang w:val="pl-PL"/>
              </w:rPr>
              <w:t>**</w:t>
            </w:r>
            <w:r w:rsidRPr="001F00E3"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lang w:val="pl-PL"/>
              </w:rPr>
              <w:t xml:space="preserve">( </w:t>
            </w:r>
            <w:r w:rsidRPr="001F00E3">
              <w:rPr>
                <w:rFonts w:ascii="Arial" w:hAnsi="Arial"/>
                <w:szCs w:val="14"/>
                <w:lang w:val="pl-PL"/>
              </w:rPr>
              <w:t>wypełnić w przypadku zaznaczenia w poz. 5 „część nieruchomości”)</w:t>
            </w:r>
          </w:p>
        </w:tc>
      </w:tr>
    </w:tbl>
    <w:p w14:paraId="28CEFA55" w14:textId="77777777" w:rsidR="00C25040" w:rsidRPr="009457D8" w:rsidRDefault="00C25040">
      <w:pPr>
        <w:rPr>
          <w:lang w:val="pl-PL"/>
        </w:rPr>
      </w:pPr>
    </w:p>
    <w:tbl>
      <w:tblPr>
        <w:tblW w:w="10767" w:type="dxa"/>
        <w:tblInd w:w="-2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6"/>
        <w:gridCol w:w="10331"/>
      </w:tblGrid>
      <w:tr w:rsidR="004C4658" w:rsidRPr="00954722" w14:paraId="10522907" w14:textId="77777777" w:rsidTr="00E93EB3">
        <w:trPr>
          <w:cantSplit/>
          <w:trHeight w:hRule="exact" w:val="578"/>
        </w:trPr>
        <w:tc>
          <w:tcPr>
            <w:tcW w:w="10767" w:type="dxa"/>
            <w:gridSpan w:val="2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27665B3C" w14:textId="465EC2E4" w:rsidR="004C4658" w:rsidRDefault="004C4658" w:rsidP="002C3791">
            <w:pPr>
              <w:pStyle w:val="Tytusekcji1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lastRenderedPageBreak/>
              <w:t>D</w:t>
            </w:r>
            <w:r>
              <w:rPr>
                <w:rFonts w:ascii="Arial" w:hAnsi="Arial"/>
                <w:lang w:val="pl-P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head2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fldChar w:fldCharType="begin"/>
            </w:r>
            <w:r>
              <w:rPr>
                <w:rFonts w:ascii="Arial" w:hAnsi="Arial"/>
                <w:lang w:val="pl-PL"/>
              </w:rPr>
              <w:instrText>SEQ head3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t>. PODMIOT ZOBOWIĄZANY DO ZŁOŻENIA DEKLARACJI</w:t>
            </w:r>
          </w:p>
          <w:p w14:paraId="1CC6C3CC" w14:textId="77777777" w:rsidR="004C4658" w:rsidRDefault="004C4658" w:rsidP="002C3791">
            <w:pPr>
              <w:pStyle w:val="Tytusekcji1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4"/>
                <w:lang w:val="pl-PL"/>
              </w:rPr>
              <w:t xml:space="preserve">        </w:t>
            </w:r>
          </w:p>
        </w:tc>
      </w:tr>
      <w:tr w:rsidR="004C4658" w:rsidRPr="00954722" w14:paraId="3CA1F657" w14:textId="77777777" w:rsidTr="00E93EB3">
        <w:trPr>
          <w:cantSplit/>
          <w:trHeight w:val="375"/>
        </w:trPr>
        <w:tc>
          <w:tcPr>
            <w:tcW w:w="43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3AFCA2B2" w14:textId="77777777" w:rsidR="004C4658" w:rsidRDefault="004C4658" w:rsidP="002C3791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  <w:p w14:paraId="08FA6680" w14:textId="77777777" w:rsidR="00C0484A" w:rsidRDefault="00C0484A" w:rsidP="002C3791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10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AFC31" w14:textId="77777777" w:rsidR="004C4658" w:rsidRDefault="004C4658" w:rsidP="002C3791">
            <w:pPr>
              <w:pStyle w:val="Nagwekpola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0"/>
                <w:szCs w:val="10"/>
                <w:lang w:val="pl-PL"/>
              </w:rPr>
              <w:t>14</w:t>
            </w:r>
            <w:r w:rsidRPr="001655B3">
              <w:rPr>
                <w:rFonts w:ascii="Arial" w:hAnsi="Arial"/>
                <w:b w:val="0"/>
                <w:sz w:val="10"/>
                <w:szCs w:val="1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Typ podmiotu </w:t>
            </w:r>
            <w:r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14:paraId="36E9A66A" w14:textId="77777777" w:rsidR="004C4658" w:rsidRDefault="004C4658" w:rsidP="002C3791">
            <w:pPr>
              <w:rPr>
                <w:rFonts w:ascii="Arial" w:hAnsi="Arial"/>
                <w:sz w:val="16"/>
                <w:lang w:val="pl-PL"/>
              </w:rPr>
            </w:pP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>
              <w:rPr>
                <w:rFonts w:ascii="Arial" w:hAnsi="Arial"/>
                <w:position w:val="2"/>
                <w:lang w:val="pl-PL"/>
              </w:rPr>
              <w:t xml:space="preserve"> </w:t>
            </w:r>
            <w:r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>
              <w:rPr>
                <w:rFonts w:ascii="Arial" w:hAnsi="Arial"/>
                <w:sz w:val="16"/>
                <w:lang w:val="pl-PL"/>
              </w:rPr>
              <w:t xml:space="preserve">osoba fizyczna        </w:t>
            </w: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>
              <w:rPr>
                <w:rFonts w:ascii="Arial" w:hAnsi="Arial"/>
                <w:position w:val="2"/>
                <w:lang w:val="pl-PL"/>
              </w:rPr>
              <w:t xml:space="preserve"> </w:t>
            </w:r>
            <w:r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>
              <w:rPr>
                <w:rFonts w:ascii="Arial" w:hAnsi="Arial"/>
                <w:sz w:val="16"/>
                <w:lang w:val="pl-PL"/>
              </w:rPr>
              <w:t xml:space="preserve">osoba prawna       </w:t>
            </w: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>
              <w:rPr>
                <w:rFonts w:ascii="Arial" w:hAnsi="Arial"/>
                <w:position w:val="2"/>
                <w:lang w:val="pl-PL"/>
              </w:rPr>
              <w:t xml:space="preserve"> </w:t>
            </w:r>
            <w:r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>
              <w:rPr>
                <w:rFonts w:ascii="Arial" w:hAnsi="Arial"/>
                <w:sz w:val="16"/>
                <w:lang w:val="pl-PL"/>
              </w:rPr>
              <w:t>inny typ podmiotu</w:t>
            </w:r>
          </w:p>
        </w:tc>
      </w:tr>
      <w:tr w:rsidR="000F3275" w:rsidRPr="003058AE" w14:paraId="1EB6F733" w14:textId="77777777" w:rsidTr="00E93EB3">
        <w:trPr>
          <w:cantSplit/>
          <w:trHeight w:val="2231"/>
        </w:trPr>
        <w:tc>
          <w:tcPr>
            <w:tcW w:w="43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99"/>
          </w:tcPr>
          <w:p w14:paraId="2C744C89" w14:textId="77777777" w:rsidR="004C4658" w:rsidRDefault="004C4658" w:rsidP="002C3791">
            <w:pPr>
              <w:ind w:left="-101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10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04A8F0F3" w14:textId="77777777" w:rsidR="004C4658" w:rsidRPr="00015E78" w:rsidRDefault="004C4658" w:rsidP="002C3791">
            <w:pPr>
              <w:pStyle w:val="Nagwekpola"/>
              <w:rPr>
                <w:rFonts w:ascii="Arial" w:hAnsi="Arial"/>
                <w:sz w:val="12"/>
                <w:lang w:val="pl-PL"/>
              </w:rPr>
            </w:pPr>
          </w:p>
          <w:p w14:paraId="60305133" w14:textId="0A5CBA6B" w:rsidR="004C4658" w:rsidRPr="00015E78" w:rsidRDefault="004C4658" w:rsidP="00FF53F6">
            <w:pPr>
              <w:pStyle w:val="Nagwekpola"/>
              <w:tabs>
                <w:tab w:val="center" w:pos="10276"/>
              </w:tabs>
              <w:rPr>
                <w:rFonts w:ascii="Arial" w:hAnsi="Arial"/>
                <w:vertAlign w:val="superscript"/>
                <w:lang w:val="pl-PL"/>
              </w:rPr>
            </w:pPr>
            <w:r w:rsidRPr="00015E78">
              <w:rPr>
                <w:rFonts w:ascii="Arial" w:hAnsi="Arial"/>
                <w:b w:val="0"/>
                <w:sz w:val="12"/>
                <w:lang w:val="pl-PL"/>
              </w:rPr>
              <w:t>1</w:t>
            </w: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Pr="00015E78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Pr="00015E78">
              <w:rPr>
                <w:rFonts w:ascii="Arial" w:hAnsi="Arial"/>
                <w:lang w:val="pl-PL"/>
              </w:rPr>
              <w:t xml:space="preserve"> Rodzaj podmiotu</w:t>
            </w:r>
            <w:r w:rsidR="00FC0BEF">
              <w:rPr>
                <w:rFonts w:ascii="Arial" w:hAnsi="Arial"/>
                <w:lang w:val="pl-PL"/>
              </w:rPr>
              <w:t xml:space="preserve"> </w:t>
            </w:r>
            <w:r w:rsidRPr="00015E78">
              <w:rPr>
                <w:rFonts w:ascii="Arial" w:hAnsi="Arial"/>
                <w:lang w:val="pl-PL"/>
              </w:rPr>
              <w:t xml:space="preserve"> </w:t>
            </w:r>
            <w:r w:rsidRPr="00015E78">
              <w:rPr>
                <w:rFonts w:ascii="Arial" w:hAnsi="Arial"/>
                <w:b w:val="0"/>
                <w:lang w:val="pl-PL"/>
              </w:rPr>
              <w:t>(zaznaczyć właściwy kwadrat)</w:t>
            </w:r>
            <w:r w:rsidR="00FC0BEF" w:rsidRPr="00015E78">
              <w:rPr>
                <w:rFonts w:ascii="Arial" w:hAnsi="Arial"/>
                <w:sz w:val="16"/>
                <w:vertAlign w:val="superscript"/>
                <w:lang w:val="pl-PL"/>
              </w:rPr>
              <w:t xml:space="preserve"> </w:t>
            </w:r>
            <w:r w:rsidR="00456B9E" w:rsidRPr="00F63AD8">
              <w:rPr>
                <w:rFonts w:ascii="Arial" w:hAnsi="Arial"/>
                <w:b w:val="0"/>
                <w:bCs/>
                <w:sz w:val="16"/>
                <w:vertAlign w:val="superscript"/>
                <w:lang w:val="pl-PL"/>
              </w:rPr>
              <w:t>6</w:t>
            </w:r>
            <w:r w:rsidRPr="00015E78">
              <w:rPr>
                <w:rFonts w:ascii="Arial" w:hAnsi="Arial"/>
                <w:b w:val="0"/>
                <w:lang w:val="pl-PL"/>
              </w:rPr>
              <w:t>:</w:t>
            </w:r>
          </w:p>
          <w:p w14:paraId="38A7F0D6" w14:textId="77777777" w:rsidR="004C4658" w:rsidRPr="00015E78" w:rsidRDefault="004C4658" w:rsidP="002C3791">
            <w:pPr>
              <w:rPr>
                <w:rFonts w:ascii="Arial" w:hAnsi="Arial"/>
                <w:sz w:val="16"/>
                <w:lang w:val="pl-PL"/>
              </w:rPr>
            </w:pP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właściciel nieruchomości        </w: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współwłaściciel nieruchomości     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>wieczysty użytkownik nieruchomości</w:t>
            </w:r>
            <w:r w:rsidRPr="00015E78">
              <w:rPr>
                <w:rFonts w:ascii="Arial" w:hAnsi="Arial"/>
                <w:strike/>
                <w:sz w:val="16"/>
                <w:lang w:val="pl-PL"/>
              </w:rPr>
              <w:t xml:space="preserve">  </w:t>
            </w:r>
          </w:p>
          <w:p w14:paraId="1DCF1D62" w14:textId="2F6736CE" w:rsidR="004C4658" w:rsidRPr="00015E78" w:rsidRDefault="004C4658" w:rsidP="002C3791">
            <w:pPr>
              <w:tabs>
                <w:tab w:val="left" w:pos="83"/>
              </w:tabs>
              <w:ind w:left="83" w:hanging="83"/>
              <w:rPr>
                <w:rFonts w:ascii="Arial" w:hAnsi="Arial"/>
                <w:sz w:val="16"/>
                <w:lang w:val="pl-PL"/>
              </w:rPr>
            </w:pP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="00456B9E">
              <w:rPr>
                <w:rFonts w:ascii="Arial" w:hAnsi="Arial"/>
                <w:sz w:val="16"/>
                <w:lang w:val="pl-PL"/>
              </w:rPr>
              <w:t>wspólność</w:t>
            </w:r>
            <w:r w:rsidR="00456B9E" w:rsidRPr="00015E78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ustawowa </w:t>
            </w:r>
            <w:r w:rsidR="00456B9E" w:rsidRPr="00015E78">
              <w:rPr>
                <w:rFonts w:ascii="Arial" w:hAnsi="Arial"/>
                <w:sz w:val="16"/>
                <w:lang w:val="pl-PL"/>
              </w:rPr>
              <w:t>małżeńska</w:t>
            </w:r>
            <w:r w:rsidR="00456B9E">
              <w:rPr>
                <w:rFonts w:ascii="Arial" w:hAnsi="Arial"/>
                <w:sz w:val="16"/>
                <w:vertAlign w:val="superscript"/>
                <w:lang w:val="pl-PL"/>
              </w:rPr>
              <w:t>7</w:t>
            </w:r>
            <w:r w:rsidR="00456B9E" w:rsidRPr="00015E78">
              <w:rPr>
                <w:rFonts w:ascii="Arial" w:hAnsi="Arial"/>
                <w:sz w:val="16"/>
                <w:lang w:val="pl-PL"/>
              </w:rPr>
              <w:t xml:space="preserve">        </w:t>
            </w:r>
          </w:p>
          <w:p w14:paraId="2DA6F1B3" w14:textId="77777777" w:rsidR="004C4658" w:rsidRPr="00015E78" w:rsidRDefault="004C4658" w:rsidP="002C3791">
            <w:pPr>
              <w:tabs>
                <w:tab w:val="left" w:pos="83"/>
              </w:tabs>
              <w:ind w:left="83" w:hanging="83"/>
              <w:rPr>
                <w:rFonts w:ascii="Arial" w:hAnsi="Arial"/>
                <w:sz w:val="16"/>
                <w:lang w:val="pl-PL"/>
              </w:rPr>
            </w:pP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jednostka organizacyjna lub osoba posiadająca nieruchomość w zarządzie lub użytkowaniu       </w:t>
            </w:r>
          </w:p>
          <w:p w14:paraId="7893233C" w14:textId="77777777" w:rsidR="004C4658" w:rsidRPr="00015E78" w:rsidRDefault="004C4658" w:rsidP="002C3791">
            <w:pPr>
              <w:tabs>
                <w:tab w:val="left" w:pos="83"/>
              </w:tabs>
              <w:ind w:left="83" w:hanging="83"/>
              <w:rPr>
                <w:rFonts w:ascii="Arial" w:hAnsi="Arial"/>
                <w:position w:val="2"/>
                <w:sz w:val="16"/>
                <w:lang w:val="pl-PL"/>
              </w:rPr>
            </w:pP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position w:val="2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position w:val="2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inny podmiot władający nieruchomością </w:t>
            </w:r>
            <w:r w:rsidRPr="00015E78">
              <w:rPr>
                <w:rFonts w:ascii="Arial" w:hAnsi="Arial"/>
                <w:sz w:val="14"/>
                <w:szCs w:val="14"/>
                <w:lang w:val="pl-PL"/>
              </w:rPr>
              <w:t>(zaznaczyć właściwe)</w:t>
            </w:r>
            <w:r w:rsidRPr="00015E78">
              <w:rPr>
                <w:rFonts w:ascii="Arial" w:hAnsi="Arial"/>
                <w:sz w:val="16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6"/>
                <w:lang w:val="pl-PL"/>
              </w:rPr>
              <w:t xml:space="preserve"> najemca/ dzierżawca/ użyczający/ inny posiadacz</w:t>
            </w:r>
          </w:p>
          <w:p w14:paraId="3FBBB261" w14:textId="77777777" w:rsidR="004C4658" w:rsidRPr="003058AE" w:rsidRDefault="004C4658" w:rsidP="002C3791">
            <w:pPr>
              <w:tabs>
                <w:tab w:val="left" w:pos="83"/>
              </w:tabs>
              <w:jc w:val="both"/>
              <w:rPr>
                <w:rFonts w:ascii="Arial" w:hAnsi="Arial"/>
                <w:color w:val="FF0000"/>
                <w:sz w:val="12"/>
                <w:lang w:val="pl-PL"/>
              </w:rPr>
            </w:pPr>
            <w:r w:rsidRPr="00015E78">
              <w:rPr>
                <w:rFonts w:ascii="Arial" w:hAnsi="Arial"/>
                <w:sz w:val="28"/>
                <w:lang w:val="pl-PL"/>
              </w:rPr>
              <w:fldChar w:fldCharType="begin"/>
            </w:r>
            <w:r w:rsidRPr="00015E78">
              <w:rPr>
                <w:rFonts w:ascii="Arial" w:hAnsi="Arial"/>
                <w:sz w:val="28"/>
                <w:lang w:val="pl-PL"/>
              </w:rPr>
              <w:instrText>SYMBOL 113 \f "Wingdings"</w:instrText>
            </w:r>
            <w:r w:rsidRPr="00015E78">
              <w:rPr>
                <w:rFonts w:ascii="Arial" w:hAnsi="Arial"/>
                <w:sz w:val="28"/>
                <w:lang w:val="pl-PL"/>
              </w:rPr>
              <w:fldChar w:fldCharType="end"/>
            </w:r>
            <w:r w:rsidRPr="00015E78">
              <w:rPr>
                <w:rFonts w:ascii="Arial" w:hAnsi="Arial"/>
                <w:lang w:val="pl-PL"/>
              </w:rPr>
              <w:t xml:space="preserve"> </w:t>
            </w:r>
            <w:r w:rsidRPr="00015E78">
              <w:rPr>
                <w:rFonts w:ascii="Arial" w:hAnsi="Arial"/>
                <w:position w:val="2"/>
                <w:sz w:val="12"/>
                <w:lang w:val="pl-PL"/>
              </w:rPr>
              <w:t xml:space="preserve">  </w:t>
            </w:r>
            <w:r w:rsidRPr="00015E78">
              <w:rPr>
                <w:rFonts w:ascii="Arial" w:hAnsi="Arial"/>
                <w:sz w:val="16"/>
                <w:lang w:val="pl-PL"/>
              </w:rPr>
              <w:t>wspólnota mieszkaniowa/ spółdzielnia mieszkaniowa</w:t>
            </w:r>
            <w:r w:rsidRPr="003058AE">
              <w:rPr>
                <w:rFonts w:ascii="Arial" w:hAnsi="Arial"/>
                <w:color w:val="FF0000"/>
                <w:sz w:val="16"/>
                <w:lang w:val="pl-PL"/>
              </w:rPr>
              <w:t xml:space="preserve">   </w:t>
            </w:r>
            <w:r w:rsidR="000F3275">
              <w:rPr>
                <w:rFonts w:ascii="Arial" w:hAnsi="Arial"/>
                <w:color w:val="FF0000"/>
                <w:sz w:val="16"/>
                <w:lang w:val="pl-PL"/>
              </w:rPr>
              <w:t>`</w:t>
            </w:r>
          </w:p>
        </w:tc>
      </w:tr>
    </w:tbl>
    <w:p w14:paraId="6C362FB3" w14:textId="77777777" w:rsidR="00604B1B" w:rsidRPr="00604B1B" w:rsidRDefault="00604B1B" w:rsidP="00604B1B">
      <w:pPr>
        <w:rPr>
          <w:vanish/>
        </w:rPr>
      </w:pPr>
    </w:p>
    <w:tbl>
      <w:tblPr>
        <w:tblpPr w:leftFromText="141" w:rightFromText="141" w:vertAnchor="text" w:horzAnchor="margin" w:tblpY="9"/>
        <w:tblW w:w="10768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29"/>
        <w:gridCol w:w="1919"/>
        <w:gridCol w:w="3119"/>
        <w:gridCol w:w="2508"/>
        <w:gridCol w:w="1431"/>
        <w:gridCol w:w="100"/>
        <w:gridCol w:w="1162"/>
      </w:tblGrid>
      <w:tr w:rsidR="00C0484A" w:rsidRPr="00954722" w14:paraId="57164039" w14:textId="77777777" w:rsidTr="00B247B9">
        <w:trPr>
          <w:cantSplit/>
          <w:trHeight w:hRule="exact" w:val="735"/>
        </w:trPr>
        <w:tc>
          <w:tcPr>
            <w:tcW w:w="1076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CCFF99"/>
          </w:tcPr>
          <w:p w14:paraId="75D0CD80" w14:textId="465A32DA" w:rsidR="00C614F7" w:rsidRDefault="00C0484A" w:rsidP="00C0484A">
            <w:pPr>
              <w:pStyle w:val="heading1"/>
              <w:spacing w:line="240" w:lineRule="auto"/>
              <w:ind w:left="-142"/>
              <w:rPr>
                <w:rFonts w:ascii="Arial" w:hAnsi="Arial"/>
                <w:b w:val="0"/>
                <w:sz w:val="18"/>
                <w:lang w:val="pl-PL"/>
              </w:rPr>
            </w:pPr>
            <w:r>
              <w:rPr>
                <w:rFonts w:ascii="Arial" w:hAnsi="Arial"/>
                <w:sz w:val="24"/>
                <w:lang w:val="pl-PL"/>
              </w:rPr>
              <w:t>E</w:t>
            </w:r>
            <w:r w:rsidR="00C614F7">
              <w:rPr>
                <w:rFonts w:ascii="Arial" w:hAnsi="Arial"/>
                <w:sz w:val="24"/>
                <w:lang w:val="pl-PL"/>
              </w:rPr>
              <w:t>.1</w:t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 xml:space="preserve">. DANE </w:t>
            </w:r>
            <w:r w:rsidR="00C614F7">
              <w:rPr>
                <w:rFonts w:ascii="Arial" w:hAnsi="Arial"/>
                <w:sz w:val="24"/>
                <w:lang w:val="pl-PL"/>
              </w:rPr>
              <w:t>IDENTYFIKACYJNE</w:t>
            </w:r>
            <w:r w:rsidR="00A921FE">
              <w:rPr>
                <w:rFonts w:ascii="Arial" w:hAnsi="Arial"/>
                <w:sz w:val="24"/>
                <w:lang w:val="pl-PL"/>
              </w:rPr>
              <w:t xml:space="preserve"> </w:t>
            </w:r>
            <w:r>
              <w:rPr>
                <w:rFonts w:ascii="Arial" w:hAnsi="Arial"/>
                <w:sz w:val="24"/>
                <w:lang w:val="pl-PL"/>
              </w:rPr>
              <w:t xml:space="preserve">PODMIOTU ZOBOWIĄZANEGO DO ZŁOŻENIA DEKLARACJI </w:t>
            </w:r>
          </w:p>
          <w:p w14:paraId="6668A1DB" w14:textId="77777777" w:rsidR="00C0484A" w:rsidRDefault="00C0484A" w:rsidP="00C614F7">
            <w:pPr>
              <w:pStyle w:val="heading1"/>
              <w:spacing w:line="240" w:lineRule="auto"/>
              <w:ind w:left="-142"/>
              <w:jc w:val="right"/>
              <w:rPr>
                <w:rFonts w:ascii="Arial" w:hAnsi="Arial"/>
                <w:b w:val="0"/>
                <w:sz w:val="14"/>
                <w:lang w:val="pl-PL"/>
              </w:rPr>
            </w:pPr>
            <w:r>
              <w:rPr>
                <w:rFonts w:ascii="Arial" w:hAnsi="Arial"/>
                <w:b w:val="0"/>
                <w:sz w:val="18"/>
                <w:lang w:val="pl-PL"/>
              </w:rPr>
              <w:t>*</w:t>
            </w:r>
            <w:r>
              <w:rPr>
                <w:rFonts w:ascii="Arial" w:hAnsi="Arial"/>
                <w:b w:val="0"/>
                <w:sz w:val="14"/>
                <w:lang w:val="pl-PL"/>
              </w:rPr>
              <w:t xml:space="preserve"> dotyczy osoby fizycznej           **dotyczy podmiotu niebędącego osobą fizyczną</w:t>
            </w:r>
          </w:p>
        </w:tc>
      </w:tr>
      <w:tr w:rsidR="00C0484A" w:rsidRPr="00954722" w14:paraId="2F9F1C31" w14:textId="77777777" w:rsidTr="00B247B9">
        <w:trPr>
          <w:cantSplit/>
          <w:trHeight w:hRule="exact" w:val="549"/>
        </w:trPr>
        <w:tc>
          <w:tcPr>
            <w:tcW w:w="107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BAAB99B" w14:textId="03452ED1" w:rsidR="00C0484A" w:rsidRDefault="00C0484A" w:rsidP="00C0484A">
            <w:pPr>
              <w:pStyle w:val="Tytubloku"/>
              <w:spacing w:before="60" w:line="240" w:lineRule="exact"/>
              <w:ind w:left="-14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E.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head2</w:instrText>
            </w:r>
            <w:r>
              <w:rPr>
                <w:rFonts w:ascii="Arial" w:hAnsi="Arial"/>
                <w:sz w:val="20"/>
                <w:lang w:val="pl-PL"/>
              </w:rPr>
              <w:fldChar w:fldCharType="separate"/>
            </w:r>
            <w:r w:rsidR="00FF520F">
              <w:rPr>
                <w:rFonts w:ascii="Arial" w:hAnsi="Arial"/>
                <w:noProof/>
                <w:sz w:val="20"/>
                <w:lang w:val="pl-PL"/>
              </w:rPr>
              <w:t>1</w: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 w:rsidR="00C614F7">
              <w:rPr>
                <w:rFonts w:ascii="Arial" w:hAnsi="Arial"/>
                <w:sz w:val="20"/>
                <w:lang w:val="pl-PL"/>
              </w:rPr>
              <w:t>1.</w:t>
            </w:r>
            <w:r>
              <w:rPr>
                <w:rFonts w:ascii="Arial" w:hAnsi="Arial"/>
                <w:sz w:val="24"/>
                <w:lang w:val="pl-PL"/>
              </w:rPr>
              <w:t xml:space="preserve"> DANE IDENTYFIKACYJNE </w:t>
            </w:r>
            <w:r w:rsidR="007C55E1">
              <w:rPr>
                <w:rFonts w:ascii="Arial" w:hAnsi="Arial"/>
                <w:sz w:val="24"/>
                <w:lang w:val="pl-PL"/>
              </w:rPr>
              <w:t>ZOBOWIĄZANEGO NR 1</w:t>
            </w:r>
          </w:p>
        </w:tc>
      </w:tr>
      <w:tr w:rsidR="00C0484A" w14:paraId="1BB1C553" w14:textId="77777777" w:rsidTr="006D0DA0">
        <w:trPr>
          <w:cantSplit/>
          <w:trHeight w:hRule="exact" w:val="590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6095613" w14:textId="77777777" w:rsidR="00C0484A" w:rsidRDefault="00C0484A" w:rsidP="00C0484A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7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B50" w14:textId="77777777" w:rsidR="00C0484A" w:rsidRDefault="00C0484A" w:rsidP="00C0484A">
            <w:pPr>
              <w:pStyle w:val="Nagwekpola"/>
              <w:ind w:left="-124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044811">
              <w:rPr>
                <w:rFonts w:ascii="Arial" w:hAnsi="Arial"/>
                <w:b w:val="0"/>
                <w:sz w:val="12"/>
                <w:lang w:val="pl-PL"/>
              </w:rPr>
              <w:t>6</w:t>
            </w:r>
            <w:r>
              <w:rPr>
                <w:rFonts w:ascii="Arial" w:hAnsi="Arial"/>
                <w:b w:val="0"/>
                <w:sz w:val="12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Nazwisko</w:t>
            </w:r>
            <w:r>
              <w:rPr>
                <w:rFonts w:ascii="Arial" w:hAnsi="Arial"/>
                <w:sz w:val="18"/>
                <w:lang w:val="pl-PL"/>
              </w:rPr>
              <w:t xml:space="preserve"> *</w:t>
            </w:r>
            <w:r>
              <w:rPr>
                <w:rFonts w:ascii="Arial" w:hAnsi="Arial"/>
                <w:lang w:val="pl-PL"/>
              </w:rPr>
              <w:t xml:space="preserve"> / Nazwa pełna </w:t>
            </w:r>
            <w:r>
              <w:rPr>
                <w:rFonts w:ascii="Arial" w:hAnsi="Arial"/>
                <w:sz w:val="18"/>
                <w:lang w:val="pl-PL"/>
              </w:rPr>
              <w:t>**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55FB0" w14:textId="77777777" w:rsidR="00C0484A" w:rsidRDefault="00C0484A" w:rsidP="00C0484A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044811">
              <w:rPr>
                <w:rFonts w:ascii="Arial" w:hAnsi="Arial"/>
                <w:b w:val="0"/>
                <w:sz w:val="12"/>
                <w:lang w:val="pl-PL"/>
              </w:rPr>
              <w:t>7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Pierwsze imię</w:t>
            </w:r>
            <w:r>
              <w:rPr>
                <w:rFonts w:ascii="Arial" w:hAnsi="Arial"/>
                <w:sz w:val="18"/>
                <w:lang w:val="pl-PL"/>
              </w:rPr>
              <w:t xml:space="preserve"> *</w:t>
            </w:r>
            <w:r>
              <w:rPr>
                <w:rFonts w:ascii="Arial" w:hAnsi="Arial"/>
                <w:lang w:val="pl-PL"/>
              </w:rPr>
              <w:t xml:space="preserve"> / Skrót nazwy</w:t>
            </w:r>
            <w:r>
              <w:rPr>
                <w:rFonts w:ascii="Arial" w:hAnsi="Arial"/>
                <w:sz w:val="18"/>
                <w:lang w:val="pl-PL"/>
              </w:rPr>
              <w:t>**</w:t>
            </w:r>
          </w:p>
          <w:p w14:paraId="56948B53" w14:textId="77777777" w:rsidR="00C0484A" w:rsidRDefault="00C0484A" w:rsidP="00C0484A">
            <w:pPr>
              <w:pStyle w:val="Nagwekpola"/>
              <w:rPr>
                <w:rFonts w:ascii="Arial" w:hAnsi="Arial"/>
                <w:lang w:val="pl-PL"/>
              </w:rPr>
            </w:pPr>
          </w:p>
        </w:tc>
      </w:tr>
      <w:tr w:rsidR="00041AAA" w14:paraId="187B418F" w14:textId="77777777" w:rsidTr="006D0DA0">
        <w:trPr>
          <w:cantSplit/>
          <w:trHeight w:hRule="exact" w:val="698"/>
        </w:trPr>
        <w:tc>
          <w:tcPr>
            <w:tcW w:w="529" w:type="dxa"/>
            <w:tcBorders>
              <w:left w:val="single" w:sz="6" w:space="0" w:color="auto"/>
              <w:bottom w:val="single" w:sz="4" w:space="0" w:color="auto"/>
            </w:tcBorders>
            <w:shd w:val="clear" w:color="C0C0C0" w:fill="CCFF99"/>
          </w:tcPr>
          <w:p w14:paraId="0DEBB049" w14:textId="77777777" w:rsidR="00041AAA" w:rsidRDefault="00041AAA" w:rsidP="00C0484A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23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14:paraId="25D69DAA" w14:textId="4B6AE4D0" w:rsidR="00041AAA" w:rsidRDefault="00041AAA" w:rsidP="00C0484A">
            <w:pPr>
              <w:pStyle w:val="Nagwekpola"/>
              <w:widowControl w:val="0"/>
              <w:ind w:left="-124"/>
              <w:rPr>
                <w:rFonts w:ascii="Arial" w:hAnsi="Arial"/>
                <w:vertAlign w:val="superscript"/>
                <w:lang w:val="pl-PL"/>
              </w:rPr>
            </w:pPr>
            <w:r>
              <w:rPr>
                <w:rFonts w:ascii="Arial" w:hAnsi="Arial"/>
                <w:b w:val="0"/>
                <w:lang w:val="pl-PL"/>
              </w:rPr>
              <w:t xml:space="preserve">  </w:t>
            </w:r>
            <w:r>
              <w:rPr>
                <w:rFonts w:ascii="Arial" w:hAnsi="Arial"/>
                <w:b w:val="0"/>
                <w:sz w:val="12"/>
                <w:lang w:val="pl-PL"/>
              </w:rPr>
              <w:t>18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Data urodzenia </w:t>
            </w:r>
            <w:r>
              <w:rPr>
                <w:rFonts w:ascii="Arial" w:hAnsi="Arial"/>
                <w:b w:val="0"/>
                <w:lang w:val="pl-PL"/>
              </w:rPr>
              <w:fldChar w:fldCharType="begin" w:fldLock="1"/>
            </w:r>
            <w:r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  <w:lang w:val="pl-PL"/>
              </w:rPr>
              <w:fldChar w:fldCharType="separate"/>
            </w:r>
            <w:r>
              <w:rPr>
                <w:rFonts w:ascii="Arial" w:hAnsi="Arial"/>
                <w:b w:val="0"/>
                <w:lang w:val="pl-PL"/>
              </w:rPr>
              <w:t>(dzień - miesiąc - rok)</w:t>
            </w:r>
            <w:r>
              <w:rPr>
                <w:rFonts w:ascii="Arial" w:hAnsi="Arial"/>
                <w:b w:val="0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sz w:val="18"/>
                <w:lang w:val="pl-PL"/>
              </w:rPr>
              <w:t xml:space="preserve">* </w:t>
            </w:r>
            <w:r w:rsidR="00456B9E">
              <w:rPr>
                <w:rFonts w:ascii="Arial" w:hAnsi="Arial"/>
                <w:b w:val="0"/>
                <w:sz w:val="18"/>
                <w:vertAlign w:val="superscript"/>
                <w:lang w:val="pl-PL"/>
              </w:rPr>
              <w:t>8</w:t>
            </w:r>
          </w:p>
          <w:p w14:paraId="356B3EA0" w14:textId="77777777" w:rsidR="00041AAA" w:rsidRDefault="00041AAA" w:rsidP="00C0484A">
            <w:pPr>
              <w:pStyle w:val="Nagwekpola"/>
              <w:spacing w:line="480" w:lineRule="exact"/>
              <w:rPr>
                <w:rFonts w:ascii="Arial" w:hAnsi="Arial"/>
                <w:lang w:val="pl-PL"/>
              </w:rPr>
            </w:pP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</w:p>
          <w:p w14:paraId="6E4E5EFB" w14:textId="77777777" w:rsidR="00041AAA" w:rsidRDefault="00041AAA" w:rsidP="00041AAA">
            <w:pPr>
              <w:pStyle w:val="Nagwekpola"/>
              <w:ind w:left="-37"/>
              <w:rPr>
                <w:rFonts w:ascii="Arial" w:hAnsi="Arial"/>
                <w:vertAlign w:val="superscript"/>
                <w:lang w:val="pl-PL"/>
              </w:rPr>
            </w:pPr>
            <w:r>
              <w:rPr>
                <w:rFonts w:ascii="Arial" w:hAnsi="Arial"/>
                <w:b w:val="0"/>
                <w:sz w:val="18"/>
                <w:vertAlign w:val="superscript"/>
                <w:lang w:val="pl-PL"/>
              </w:rPr>
              <w:t>9</w:t>
            </w:r>
          </w:p>
          <w:p w14:paraId="4F9EC1BD" w14:textId="77777777" w:rsidR="00041AAA" w:rsidRDefault="00041AAA" w:rsidP="00C0484A">
            <w:pPr>
              <w:pStyle w:val="Nagwekpola"/>
              <w:keepLines/>
              <w:ind w:left="-101"/>
              <w:rPr>
                <w:rFonts w:ascii="Arial" w:hAnsi="Arial"/>
                <w:lang w:val="pl-PL"/>
              </w:rPr>
            </w:pPr>
          </w:p>
        </w:tc>
      </w:tr>
      <w:tr w:rsidR="00C0484A" w:rsidRPr="00954722" w14:paraId="413CE9F7" w14:textId="77777777" w:rsidTr="006D0DA0">
        <w:trPr>
          <w:cantSplit/>
          <w:trHeight w:hRule="exact" w:val="34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4B8ED2E1" w14:textId="28428271" w:rsidR="00C0484A" w:rsidRDefault="00C0484A" w:rsidP="00C0484A">
            <w:pPr>
              <w:pStyle w:val="Tytubloku"/>
              <w:tabs>
                <w:tab w:val="left" w:pos="426"/>
              </w:tabs>
              <w:spacing w:before="60" w:line="240" w:lineRule="exact"/>
              <w:ind w:left="-14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E.</w:t>
            </w:r>
            <w:r w:rsidR="00C614F7">
              <w:rPr>
                <w:rFonts w:ascii="Arial" w:hAnsi="Arial"/>
                <w:sz w:val="20"/>
                <w:lang w:val="pl-PL"/>
              </w:rPr>
              <w:t>1.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head2</w:instrText>
            </w:r>
            <w:r>
              <w:rPr>
                <w:rFonts w:ascii="Arial" w:hAnsi="Arial"/>
                <w:sz w:val="20"/>
                <w:lang w:val="pl-PL"/>
              </w:rPr>
              <w:fldChar w:fldCharType="separate"/>
            </w:r>
            <w:r w:rsidR="00FF520F">
              <w:rPr>
                <w:rFonts w:ascii="Arial" w:hAnsi="Arial"/>
                <w:noProof/>
                <w:sz w:val="20"/>
                <w:lang w:val="pl-PL"/>
              </w:rPr>
              <w:t>2</w: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>
              <w:rPr>
                <w:rFonts w:ascii="Arial" w:hAnsi="Arial"/>
                <w:sz w:val="24"/>
                <w:lang w:val="pl-PL"/>
              </w:rPr>
              <w:t xml:space="preserve"> ADRES ZAMIESZKANIA */ADRES SIEDZIBY **</w:t>
            </w:r>
          </w:p>
        </w:tc>
      </w:tr>
      <w:tr w:rsidR="00C0484A" w14:paraId="133E1B0F" w14:textId="77777777" w:rsidTr="009A0C0C">
        <w:trPr>
          <w:cantSplit/>
          <w:trHeight w:hRule="exact" w:val="516"/>
        </w:trPr>
        <w:tc>
          <w:tcPr>
            <w:tcW w:w="52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58E8759B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F4A315" w14:textId="77777777" w:rsidR="00C0484A" w:rsidRDefault="00C0484A" w:rsidP="00C0484A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19</w:t>
            </w:r>
            <w:r>
              <w:rPr>
                <w:rFonts w:ascii="Arial" w:hAnsi="Arial"/>
                <w:b w:val="0"/>
                <w:lang w:val="pl-PL"/>
              </w:rPr>
              <w:t xml:space="preserve">. </w:t>
            </w:r>
            <w:r>
              <w:rPr>
                <w:rFonts w:ascii="Arial" w:hAnsi="Arial"/>
                <w:lang w:val="pl-PL"/>
              </w:rPr>
              <w:t>Kraj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4C6D" w14:textId="77777777" w:rsidR="00C0484A" w:rsidRDefault="0007155B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0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Województwo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A55F" w14:textId="77777777" w:rsidR="00C0484A" w:rsidRDefault="0007155B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C0484A">
              <w:rPr>
                <w:rFonts w:ascii="Arial" w:hAnsi="Arial"/>
                <w:b w:val="0"/>
                <w:lang w:val="pl-PL"/>
              </w:rPr>
              <w:t xml:space="preserve">. </w:t>
            </w:r>
            <w:r w:rsidR="00C0484A">
              <w:rPr>
                <w:rFonts w:ascii="Arial" w:hAnsi="Arial"/>
                <w:lang w:val="pl-PL"/>
              </w:rPr>
              <w:t xml:space="preserve">Powiat </w:t>
            </w:r>
          </w:p>
        </w:tc>
      </w:tr>
      <w:tr w:rsidR="00C0484A" w14:paraId="7FBACE77" w14:textId="77777777" w:rsidTr="009A0C0C">
        <w:trPr>
          <w:cantSplit/>
          <w:trHeight w:hRule="exact" w:val="561"/>
        </w:trPr>
        <w:tc>
          <w:tcPr>
            <w:tcW w:w="5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50A0D781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</w:tcPr>
          <w:p w14:paraId="45784D86" w14:textId="77777777" w:rsidR="00C0484A" w:rsidRDefault="00C0484A" w:rsidP="00C0484A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07155B" w:rsidRPr="0007155B">
              <w:rPr>
                <w:rFonts w:ascii="Arial" w:hAnsi="Arial"/>
                <w:b w:val="0"/>
                <w:sz w:val="12"/>
                <w:szCs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szCs w:val="12"/>
                <w:lang w:val="pl-PL"/>
              </w:rPr>
              <w:t>2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Gmina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E978" w14:textId="77777777" w:rsidR="00C0484A" w:rsidRDefault="0007155B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Ulica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67A1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4</w:t>
            </w:r>
            <w:r>
              <w:rPr>
                <w:rFonts w:ascii="Arial" w:hAnsi="Arial"/>
                <w:b w:val="0"/>
                <w:sz w:val="12"/>
                <w:lang w:val="pl-PL"/>
              </w:rPr>
              <w:t>.</w:t>
            </w:r>
            <w:r>
              <w:rPr>
                <w:rFonts w:ascii="Arial" w:hAnsi="Arial"/>
                <w:b w:val="0"/>
                <w:lang w:val="pl-PL"/>
              </w:rPr>
              <w:t xml:space="preserve"> </w:t>
            </w:r>
            <w:r>
              <w:rPr>
                <w:rFonts w:ascii="Arial" w:hAnsi="Arial"/>
                <w:lang w:val="pl-PL"/>
              </w:rPr>
              <w:t>Nr domu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4676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5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Nr lokalu</w:t>
            </w:r>
          </w:p>
        </w:tc>
      </w:tr>
      <w:tr w:rsidR="00C0484A" w14:paraId="24ACDBCE" w14:textId="77777777" w:rsidTr="009A0C0C">
        <w:trPr>
          <w:cantSplit/>
          <w:trHeight w:hRule="exact" w:val="567"/>
        </w:trPr>
        <w:tc>
          <w:tcPr>
            <w:tcW w:w="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CCFF99"/>
          </w:tcPr>
          <w:p w14:paraId="3C8FB4E0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D9B4" w14:textId="77777777" w:rsidR="00C0484A" w:rsidRDefault="00C0484A" w:rsidP="00C0484A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6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Miejscowość</w:t>
            </w:r>
          </w:p>
        </w:tc>
        <w:tc>
          <w:tcPr>
            <w:tcW w:w="520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B08C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7</w:t>
            </w:r>
            <w:r>
              <w:rPr>
                <w:rFonts w:ascii="Arial" w:hAnsi="Arial"/>
                <w:lang w:val="pl-PL"/>
              </w:rPr>
              <w:t>. Kod pocztowy</w:t>
            </w:r>
          </w:p>
          <w:p w14:paraId="2167C2E7" w14:textId="77777777" w:rsidR="00C0484A" w:rsidRDefault="00C0484A" w:rsidP="00C0484A">
            <w:pPr>
              <w:pStyle w:val="Nagwekpola"/>
              <w:spacing w:line="160" w:lineRule="exact"/>
              <w:ind w:left="-164"/>
              <w:rPr>
                <w:rFonts w:ascii="Arial" w:hAnsi="Arial"/>
                <w:lang w:val="pl-PL"/>
              </w:rPr>
            </w:pPr>
          </w:p>
        </w:tc>
      </w:tr>
      <w:tr w:rsidR="00C0484A" w:rsidRPr="00954722" w14:paraId="4341663B" w14:textId="77777777" w:rsidTr="006D0DA0">
        <w:trPr>
          <w:cantSplit/>
          <w:trHeight w:hRule="exact" w:val="340"/>
        </w:trPr>
        <w:tc>
          <w:tcPr>
            <w:tcW w:w="107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1679370B" w14:textId="14A65938" w:rsidR="00C0484A" w:rsidRDefault="00C0484A" w:rsidP="00C0484A">
            <w:pPr>
              <w:pStyle w:val="Tytubloku"/>
              <w:spacing w:before="20"/>
              <w:ind w:left="-18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 E.</w:t>
            </w:r>
            <w:r w:rsidR="00C614F7">
              <w:rPr>
                <w:rFonts w:ascii="Arial" w:hAnsi="Arial"/>
                <w:sz w:val="20"/>
                <w:lang w:val="pl-PL"/>
              </w:rPr>
              <w:t>1.</w:t>
            </w:r>
            <w:r>
              <w:rPr>
                <w:rFonts w:ascii="Arial" w:hAnsi="Arial"/>
                <w:sz w:val="20"/>
                <w:lang w:val="pl-PL"/>
              </w:rPr>
              <w:t>3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>
              <w:rPr>
                <w:rFonts w:ascii="Arial" w:hAnsi="Arial"/>
                <w:sz w:val="32"/>
                <w:lang w:val="pl-PL"/>
              </w:rPr>
              <w:t xml:space="preserve"> </w:t>
            </w:r>
            <w:r>
              <w:rPr>
                <w:rFonts w:ascii="Arial" w:hAnsi="Arial"/>
                <w:sz w:val="24"/>
                <w:lang w:val="pl-PL"/>
              </w:rPr>
              <w:t>DODATKOWE DANE KONTAKTOWE</w:t>
            </w:r>
            <w:r w:rsidR="00D234A4">
              <w:rPr>
                <w:rFonts w:ascii="Arial" w:hAnsi="Arial"/>
                <w:sz w:val="24"/>
                <w:lang w:val="pl-PL"/>
              </w:rPr>
              <w:t xml:space="preserve"> </w:t>
            </w:r>
            <w:r w:rsidR="00D234A4">
              <w:rPr>
                <w:rFonts w:ascii="Arial" w:hAnsi="Arial"/>
                <w:sz w:val="12"/>
                <w:lang w:val="pl-PL"/>
              </w:rPr>
              <w:t>(dane nieobowiązkowe)</w:t>
            </w:r>
          </w:p>
        </w:tc>
      </w:tr>
      <w:tr w:rsidR="00C0484A" w14:paraId="44C9F5DA" w14:textId="77777777" w:rsidTr="009A0C0C">
        <w:trPr>
          <w:cantSplit/>
          <w:trHeight w:hRule="exact" w:val="516"/>
        </w:trPr>
        <w:tc>
          <w:tcPr>
            <w:tcW w:w="529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C0C0C0" w:fill="CCFF99"/>
          </w:tcPr>
          <w:p w14:paraId="3EFBB8FB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3CF7" w14:textId="77777777" w:rsidR="00C0484A" w:rsidRDefault="00041AAA" w:rsidP="00C0484A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8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 Adres poczty elektronicznej</w:t>
            </w:r>
          </w:p>
          <w:p w14:paraId="09D3AA06" w14:textId="77777777" w:rsidR="00C0484A" w:rsidRDefault="00C0484A" w:rsidP="00C0484A">
            <w:pPr>
              <w:pStyle w:val="Nagwekpola"/>
              <w:tabs>
                <w:tab w:val="left" w:pos="114"/>
              </w:tabs>
              <w:spacing w:line="276" w:lineRule="auto"/>
              <w:rPr>
                <w:rFonts w:ascii="Arial" w:hAnsi="Arial"/>
                <w:lang w:val="pl-PL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6F0" w14:textId="77777777" w:rsidR="00C0484A" w:rsidRDefault="00041AAA" w:rsidP="00C0484A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9</w:t>
            </w:r>
            <w:r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Telefon kontaktowy</w:t>
            </w:r>
          </w:p>
        </w:tc>
      </w:tr>
      <w:tr w:rsidR="00C0484A" w:rsidRPr="00954722" w14:paraId="2260891C" w14:textId="77777777" w:rsidTr="006D0DA0">
        <w:trPr>
          <w:cantSplit/>
          <w:trHeight w:hRule="exact" w:val="297"/>
        </w:trPr>
        <w:tc>
          <w:tcPr>
            <w:tcW w:w="10768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12E97CAC" w14:textId="485167AF" w:rsidR="00C0484A" w:rsidRDefault="00C0484A" w:rsidP="00C0484A">
            <w:pPr>
              <w:pStyle w:val="Tytubloku"/>
              <w:spacing w:before="60" w:line="240" w:lineRule="exact"/>
              <w:ind w:left="-102"/>
              <w:rPr>
                <w:rFonts w:ascii="Arial" w:hAnsi="Arial"/>
                <w:sz w:val="12"/>
                <w:vertAlign w:val="superscript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>E.</w:t>
            </w:r>
            <w:r w:rsidR="00C614F7">
              <w:rPr>
                <w:rFonts w:ascii="Arial" w:hAnsi="Arial"/>
                <w:sz w:val="20"/>
                <w:lang w:val="pl-PL"/>
              </w:rPr>
              <w:t>1.</w:t>
            </w:r>
            <w:r>
              <w:rPr>
                <w:rFonts w:ascii="Arial" w:hAnsi="Arial"/>
                <w:sz w:val="20"/>
                <w:lang w:val="pl-PL"/>
              </w:rPr>
              <w:t xml:space="preserve">4. </w:t>
            </w:r>
            <w:r>
              <w:rPr>
                <w:rFonts w:ascii="Arial" w:hAnsi="Arial"/>
                <w:sz w:val="24"/>
                <w:lang w:val="pl-PL"/>
              </w:rPr>
              <w:t>UZUPEŁNIAJĄCE DANE DODATKOWE</w:t>
            </w:r>
            <w:r w:rsidR="00D234A4">
              <w:rPr>
                <w:rFonts w:ascii="Arial" w:hAnsi="Arial"/>
                <w:sz w:val="14"/>
                <w:szCs w:val="14"/>
                <w:lang w:val="pl-PL"/>
              </w:rPr>
              <w:t xml:space="preserve"> </w:t>
            </w:r>
            <w:r w:rsidR="00D234A4">
              <w:rPr>
                <w:rFonts w:ascii="Arial" w:hAnsi="Arial"/>
                <w:sz w:val="12"/>
                <w:lang w:val="pl-PL"/>
              </w:rPr>
              <w:t>(dane nieobowiązkowe)</w:t>
            </w:r>
            <w:r w:rsidR="00A3663D">
              <w:rPr>
                <w:rFonts w:ascii="Arial" w:hAnsi="Arial"/>
                <w:sz w:val="18"/>
                <w:vertAlign w:val="superscript"/>
                <w:lang w:val="pl-PL"/>
              </w:rPr>
              <w:t>9</w:t>
            </w:r>
          </w:p>
        </w:tc>
      </w:tr>
      <w:tr w:rsidR="00C0484A" w14:paraId="672DDBFA" w14:textId="77777777" w:rsidTr="009A0C0C">
        <w:trPr>
          <w:cantSplit/>
          <w:trHeight w:hRule="exact" w:val="567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6C78BA9B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B86D" w14:textId="77777777" w:rsidR="00C0484A" w:rsidRDefault="00707377" w:rsidP="00C0484A">
            <w:pPr>
              <w:pStyle w:val="Nagwekpola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30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Nazwisko</w:t>
            </w:r>
            <w:r w:rsidR="00C0484A">
              <w:rPr>
                <w:rFonts w:ascii="Arial" w:hAnsi="Arial"/>
                <w:sz w:val="18"/>
                <w:lang w:val="pl-PL"/>
              </w:rPr>
              <w:t xml:space="preserve"> *</w:t>
            </w:r>
            <w:r w:rsidR="00C0484A">
              <w:rPr>
                <w:rFonts w:ascii="Arial" w:hAnsi="Arial"/>
                <w:lang w:val="pl-PL"/>
              </w:rPr>
              <w:t xml:space="preserve"> / Nazwa pełna </w:t>
            </w:r>
            <w:r w:rsidR="00C0484A">
              <w:rPr>
                <w:rFonts w:ascii="Arial" w:hAnsi="Arial"/>
                <w:sz w:val="18"/>
                <w:lang w:val="pl-PL"/>
              </w:rPr>
              <w:t>**</w:t>
            </w:r>
          </w:p>
        </w:tc>
        <w:tc>
          <w:tcPr>
            <w:tcW w:w="520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6FF31FE" w14:textId="77777777" w:rsidR="00C0484A" w:rsidRDefault="0007155B" w:rsidP="00C0484A">
            <w:pPr>
              <w:pStyle w:val="Nagwekpola"/>
              <w:ind w:left="-9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Pierwsze imię</w:t>
            </w:r>
            <w:r w:rsidR="00C0484A">
              <w:rPr>
                <w:rFonts w:ascii="Arial" w:hAnsi="Arial"/>
                <w:sz w:val="18"/>
                <w:lang w:val="pl-PL"/>
              </w:rPr>
              <w:t xml:space="preserve"> *</w:t>
            </w:r>
            <w:r w:rsidR="00C0484A">
              <w:rPr>
                <w:rFonts w:ascii="Arial" w:hAnsi="Arial"/>
                <w:lang w:val="pl-PL"/>
              </w:rPr>
              <w:t xml:space="preserve"> / Skrót nazwy</w:t>
            </w:r>
            <w:r w:rsidR="00C0484A">
              <w:rPr>
                <w:rFonts w:ascii="Arial" w:hAnsi="Arial"/>
                <w:sz w:val="18"/>
                <w:lang w:val="pl-PL"/>
              </w:rPr>
              <w:t>**</w:t>
            </w:r>
          </w:p>
        </w:tc>
      </w:tr>
      <w:tr w:rsidR="00C0484A" w14:paraId="6C665CD2" w14:textId="77777777" w:rsidTr="009A0C0C">
        <w:trPr>
          <w:cantSplit/>
          <w:trHeight w:hRule="exact" w:val="510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655CE594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7E03DDA" w14:textId="77777777" w:rsidR="00C0484A" w:rsidRDefault="0007155B" w:rsidP="00C0484A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Kraj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0B19AEE" w14:textId="77777777" w:rsidR="00C0484A" w:rsidRDefault="0007155B" w:rsidP="00C0484A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Województwo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89161EC" w14:textId="77777777" w:rsidR="00C0484A" w:rsidRDefault="00C0484A" w:rsidP="00C0484A">
            <w:pPr>
              <w:pStyle w:val="Nagwekpola"/>
              <w:spacing w:line="276" w:lineRule="auto"/>
              <w:ind w:left="-14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4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Powiat</w:t>
            </w:r>
          </w:p>
        </w:tc>
      </w:tr>
      <w:tr w:rsidR="00C0484A" w14:paraId="52D9C102" w14:textId="77777777" w:rsidTr="009A0C0C">
        <w:trPr>
          <w:cantSplit/>
          <w:trHeight w:hRule="exact" w:val="493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2E03C612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7C06" w14:textId="77777777" w:rsidR="00C0484A" w:rsidRDefault="00C0484A" w:rsidP="00C0484A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5</w:t>
            </w:r>
            <w:r>
              <w:rPr>
                <w:rFonts w:ascii="Arial" w:hAnsi="Arial"/>
                <w:b w:val="0"/>
                <w:sz w:val="12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Gmina</w:t>
            </w:r>
          </w:p>
        </w:tc>
        <w:tc>
          <w:tcPr>
            <w:tcW w:w="5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EA10" w14:textId="77777777" w:rsidR="00C0484A" w:rsidRDefault="00C0484A" w:rsidP="00C0484A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6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Ulica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59A1" w14:textId="77777777" w:rsidR="00C0484A" w:rsidRDefault="00C0484A" w:rsidP="00C0484A">
            <w:pPr>
              <w:pStyle w:val="Nagwekpola"/>
              <w:spacing w:line="276" w:lineRule="auto"/>
              <w:ind w:left="-148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7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Nr domu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1674BF4" w14:textId="77777777" w:rsidR="00C0484A" w:rsidRDefault="00041AAA" w:rsidP="00C0484A">
            <w:pPr>
              <w:pStyle w:val="Nagwekpola"/>
              <w:spacing w:line="276" w:lineRule="auto"/>
              <w:ind w:left="-148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8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Nr lokalu</w:t>
            </w:r>
          </w:p>
        </w:tc>
      </w:tr>
      <w:tr w:rsidR="00C0484A" w14:paraId="6D6052FA" w14:textId="77777777" w:rsidTr="009A0C0C">
        <w:trPr>
          <w:cantSplit/>
          <w:trHeight w:hRule="exact" w:val="544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6CE3CC0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4F1E" w14:textId="77777777" w:rsidR="00C0484A" w:rsidRDefault="00041AAA" w:rsidP="00C0484A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9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Miejscowość</w:t>
            </w:r>
          </w:p>
        </w:tc>
        <w:tc>
          <w:tcPr>
            <w:tcW w:w="5201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102AD" w14:textId="77777777" w:rsidR="00C0484A" w:rsidRDefault="006F7E6A" w:rsidP="00C0484A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40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Kod pocztowy</w:t>
            </w:r>
          </w:p>
        </w:tc>
      </w:tr>
      <w:tr w:rsidR="00C0484A" w14:paraId="1E112A3E" w14:textId="77777777" w:rsidTr="009A0C0C">
        <w:trPr>
          <w:cantSplit/>
          <w:trHeight w:hRule="exact" w:val="556"/>
        </w:trPr>
        <w:tc>
          <w:tcPr>
            <w:tcW w:w="529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C0C0C0" w:fill="CCFF99"/>
          </w:tcPr>
          <w:p w14:paraId="235C4080" w14:textId="77777777" w:rsidR="00C0484A" w:rsidRDefault="00C0484A" w:rsidP="00C0484A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523414C" w14:textId="77777777" w:rsidR="00C0484A" w:rsidRDefault="00707377" w:rsidP="00C0484A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C0484A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Adres poczty elektronicznej</w:t>
            </w:r>
          </w:p>
          <w:p w14:paraId="548CCF6F" w14:textId="77777777" w:rsidR="00C0484A" w:rsidRDefault="00C0484A" w:rsidP="00C0484A">
            <w:pPr>
              <w:pStyle w:val="Nagwekpola"/>
              <w:tabs>
                <w:tab w:val="left" w:pos="114"/>
              </w:tabs>
              <w:spacing w:line="276" w:lineRule="auto"/>
              <w:rPr>
                <w:rFonts w:ascii="Arial" w:hAnsi="Arial"/>
                <w:lang w:val="pl-PL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8FEB276" w14:textId="77777777" w:rsidR="00C0484A" w:rsidRDefault="0007155B" w:rsidP="00C0484A">
            <w:pPr>
              <w:pStyle w:val="Nagwekpola"/>
              <w:spacing w:line="276" w:lineRule="auto"/>
              <w:ind w:left="-9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6F7E6A"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C0484A">
              <w:rPr>
                <w:rFonts w:ascii="Arial" w:hAnsi="Arial"/>
                <w:b w:val="0"/>
                <w:lang w:val="pl-PL"/>
              </w:rPr>
              <w:t>.</w:t>
            </w:r>
            <w:r w:rsidR="00C0484A">
              <w:rPr>
                <w:rFonts w:ascii="Arial" w:hAnsi="Arial"/>
                <w:lang w:val="pl-PL"/>
              </w:rPr>
              <w:t xml:space="preserve"> Telefon kontaktowy</w:t>
            </w:r>
          </w:p>
        </w:tc>
      </w:tr>
      <w:tr w:rsidR="00C614F7" w:rsidRPr="00954722" w14:paraId="5593DCF1" w14:textId="77777777" w:rsidTr="00B247B9">
        <w:trPr>
          <w:cantSplit/>
          <w:trHeight w:hRule="exact" w:val="1013"/>
        </w:trPr>
        <w:tc>
          <w:tcPr>
            <w:tcW w:w="1076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CCFF99"/>
          </w:tcPr>
          <w:p w14:paraId="138E4A0B" w14:textId="5829950C" w:rsidR="007C55E1" w:rsidRDefault="00C614F7" w:rsidP="007C55E1">
            <w:pPr>
              <w:pStyle w:val="heading1"/>
              <w:spacing w:line="240" w:lineRule="auto"/>
              <w:ind w:left="-14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4"/>
                <w:lang w:val="pl-PL"/>
              </w:rPr>
              <w:t>E</w:t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sz w:val="24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sz w:val="24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 xml:space="preserve">.2. </w:t>
            </w:r>
            <w:r w:rsidR="007C55E1">
              <w:rPr>
                <w:rFonts w:ascii="Arial" w:hAnsi="Arial"/>
                <w:sz w:val="24"/>
                <w:lang w:val="pl-PL"/>
              </w:rPr>
              <w:t xml:space="preserve"> DANE IDENTYFIKACYJNE</w:t>
            </w:r>
            <w:r w:rsidR="00A921FE">
              <w:rPr>
                <w:rFonts w:ascii="Arial" w:hAnsi="Arial"/>
                <w:sz w:val="24"/>
                <w:lang w:val="pl-PL"/>
              </w:rPr>
              <w:t xml:space="preserve"> </w:t>
            </w:r>
            <w:r w:rsidR="007C55E1">
              <w:rPr>
                <w:rFonts w:ascii="Arial" w:hAnsi="Arial"/>
                <w:sz w:val="24"/>
                <w:lang w:val="pl-PL"/>
              </w:rPr>
              <w:t xml:space="preserve">PODMIOTU ZOBOWIĄZANEGO DO ZŁOŻENIA DEKLARACJI </w:t>
            </w:r>
          </w:p>
          <w:p w14:paraId="54BB4057" w14:textId="73ABBBE1" w:rsidR="006F7E6A" w:rsidRPr="0023497C" w:rsidRDefault="00B74FE5" w:rsidP="00F63AD8">
            <w:pPr>
              <w:rPr>
                <w:rFonts w:ascii="Arial" w:hAnsi="Arial" w:cs="Arial"/>
                <w:sz w:val="14"/>
                <w:szCs w:val="14"/>
                <w:lang w:val="pl-PL"/>
              </w:rPr>
            </w:pPr>
            <w:r w:rsidRPr="0023497C">
              <w:rPr>
                <w:rFonts w:ascii="Arial" w:hAnsi="Arial" w:cs="Arial"/>
                <w:sz w:val="14"/>
                <w:szCs w:val="14"/>
                <w:lang w:val="pl-PL"/>
              </w:rPr>
              <w:t>(należy wypełnić, jeśli zobowiązanych jest więcej niż jeden – np. gdy w sekcji D. zaznaczono „</w:t>
            </w:r>
            <w:r w:rsidR="00456B9E" w:rsidRPr="0023497C">
              <w:rPr>
                <w:rFonts w:ascii="Arial" w:hAnsi="Arial" w:cs="Arial"/>
                <w:sz w:val="14"/>
                <w:szCs w:val="14"/>
                <w:lang w:val="pl-PL"/>
              </w:rPr>
              <w:t xml:space="preserve">wspólność </w:t>
            </w:r>
            <w:r w:rsidRPr="0023497C">
              <w:rPr>
                <w:rFonts w:ascii="Arial" w:hAnsi="Arial" w:cs="Arial"/>
                <w:sz w:val="14"/>
                <w:szCs w:val="14"/>
                <w:lang w:val="pl-PL"/>
              </w:rPr>
              <w:t>ustawowa małżeńska” lub „współwłaściciel”, przy czym, w</w:t>
            </w:r>
            <w:r w:rsidR="00456B9E" w:rsidRPr="0023497C">
              <w:rPr>
                <w:rFonts w:ascii="Arial" w:hAnsi="Arial" w:cs="Arial"/>
                <w:sz w:val="14"/>
                <w:szCs w:val="14"/>
                <w:lang w:val="pl-PL"/>
              </w:rPr>
              <w:t xml:space="preserve"> </w:t>
            </w:r>
            <w:r w:rsidRPr="0023497C">
              <w:rPr>
                <w:rFonts w:ascii="Arial" w:hAnsi="Arial" w:cs="Arial"/>
                <w:sz w:val="14"/>
                <w:szCs w:val="14"/>
                <w:lang w:val="pl-PL"/>
              </w:rPr>
              <w:t>sytuacji, gdy</w:t>
            </w:r>
            <w:r w:rsidRPr="0023497C">
              <w:rPr>
                <w:rFonts w:ascii="Arial" w:hAnsi="Arial" w:cs="Arial"/>
                <w:b/>
                <w:bCs/>
                <w:sz w:val="14"/>
                <w:szCs w:val="14"/>
                <w:lang w:val="pl-PL"/>
              </w:rPr>
              <w:t xml:space="preserve"> </w:t>
            </w:r>
            <w:r w:rsidR="00B72D81">
              <w:rPr>
                <w:rFonts w:ascii="Arial" w:hAnsi="Arial" w:cs="Arial"/>
                <w:sz w:val="14"/>
                <w:szCs w:val="14"/>
                <w:lang w:val="pl-PL"/>
              </w:rPr>
              <w:t xml:space="preserve">zobowiązanych </w:t>
            </w:r>
            <w:r w:rsidRPr="0023497C">
              <w:rPr>
                <w:rFonts w:ascii="Arial" w:hAnsi="Arial" w:cs="Arial"/>
                <w:sz w:val="14"/>
                <w:szCs w:val="14"/>
                <w:lang w:val="pl-PL"/>
              </w:rPr>
              <w:t>jest więcej niż dwóch, należy wypełnić i załączyć załącznik DO-A)</w:t>
            </w:r>
          </w:p>
          <w:p w14:paraId="2EA03A39" w14:textId="7AEF3987" w:rsidR="00B74FE5" w:rsidRDefault="00F16FBD" w:rsidP="00B74FE5">
            <w:pPr>
              <w:pStyle w:val="heading1"/>
              <w:spacing w:line="240" w:lineRule="auto"/>
              <w:ind w:left="-142"/>
              <w:rPr>
                <w:rFonts w:ascii="CIDFont+F1" w:hAnsi="CIDFont+F1" w:cs="CIDFont+F1"/>
                <w:sz w:val="14"/>
                <w:szCs w:val="14"/>
                <w:lang w:val="pl-PL"/>
              </w:rPr>
            </w:pPr>
            <w:r>
              <w:rPr>
                <w:rFonts w:ascii="Arial" w:hAnsi="Arial"/>
                <w:b w:val="0"/>
                <w:sz w:val="18"/>
                <w:lang w:val="pl-PL"/>
              </w:rPr>
              <w:t xml:space="preserve">                                                                                                                </w:t>
            </w:r>
            <w:r w:rsidR="00B74FE5">
              <w:rPr>
                <w:rFonts w:ascii="Arial" w:hAnsi="Arial"/>
                <w:b w:val="0"/>
                <w:sz w:val="18"/>
                <w:lang w:val="pl-PL"/>
              </w:rPr>
              <w:t>*</w:t>
            </w:r>
            <w:r w:rsidR="00B74FE5">
              <w:rPr>
                <w:rFonts w:ascii="Arial" w:hAnsi="Arial"/>
                <w:b w:val="0"/>
                <w:sz w:val="14"/>
                <w:lang w:val="pl-PL"/>
              </w:rPr>
              <w:t xml:space="preserve"> dotyczy osoby fizycznej         **dotyczy podmiotu niebędącego osobą fizyczną</w:t>
            </w:r>
          </w:p>
          <w:p w14:paraId="53E676C5" w14:textId="77777777" w:rsidR="00B74FE5" w:rsidRPr="006F7E6A" w:rsidRDefault="00B74FE5" w:rsidP="00B74FE5">
            <w:pPr>
              <w:pStyle w:val="heading1"/>
              <w:spacing w:line="240" w:lineRule="auto"/>
              <w:ind w:left="-142"/>
              <w:rPr>
                <w:rFonts w:ascii="Arial" w:hAnsi="Arial"/>
                <w:b w:val="0"/>
                <w:sz w:val="16"/>
                <w:szCs w:val="16"/>
                <w:lang w:val="pl-PL"/>
              </w:rPr>
            </w:pPr>
          </w:p>
          <w:p w14:paraId="4B674A25" w14:textId="77777777" w:rsidR="006F7E6A" w:rsidRDefault="006F7E6A" w:rsidP="007C55E1">
            <w:pPr>
              <w:pStyle w:val="heading1"/>
              <w:spacing w:line="240" w:lineRule="auto"/>
              <w:ind w:left="-142"/>
              <w:jc w:val="right"/>
              <w:rPr>
                <w:rFonts w:ascii="Arial" w:hAnsi="Arial"/>
                <w:b w:val="0"/>
                <w:sz w:val="18"/>
                <w:lang w:val="pl-PL"/>
              </w:rPr>
            </w:pPr>
          </w:p>
          <w:p w14:paraId="54943A77" w14:textId="77777777" w:rsidR="00C614F7" w:rsidRDefault="007C55E1" w:rsidP="007C55E1">
            <w:pPr>
              <w:pStyle w:val="heading1"/>
              <w:spacing w:line="240" w:lineRule="auto"/>
              <w:ind w:left="-142"/>
              <w:jc w:val="right"/>
              <w:rPr>
                <w:rFonts w:ascii="Arial" w:hAnsi="Arial"/>
                <w:b w:val="0"/>
                <w:sz w:val="14"/>
                <w:lang w:val="pl-PL"/>
              </w:rPr>
            </w:pPr>
            <w:r>
              <w:rPr>
                <w:rFonts w:ascii="Arial" w:hAnsi="Arial"/>
                <w:b w:val="0"/>
                <w:sz w:val="18"/>
                <w:lang w:val="pl-PL"/>
              </w:rPr>
              <w:t>*</w:t>
            </w:r>
            <w:r>
              <w:rPr>
                <w:rFonts w:ascii="Arial" w:hAnsi="Arial"/>
                <w:b w:val="0"/>
                <w:sz w:val="14"/>
                <w:lang w:val="pl-PL"/>
              </w:rPr>
              <w:t xml:space="preserve"> dotyczy osoby fizycznej           **dotyczy podmiotu niebędącego osobą fizyczną</w:t>
            </w:r>
          </w:p>
        </w:tc>
      </w:tr>
      <w:tr w:rsidR="00C614F7" w:rsidRPr="00954722" w14:paraId="41214D55" w14:textId="77777777" w:rsidTr="00B247B9">
        <w:trPr>
          <w:cantSplit/>
          <w:trHeight w:hRule="exact" w:val="684"/>
        </w:trPr>
        <w:tc>
          <w:tcPr>
            <w:tcW w:w="107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248FF11B" w14:textId="03E68646" w:rsidR="00C614F7" w:rsidRDefault="00C614F7" w:rsidP="002C3791">
            <w:pPr>
              <w:pStyle w:val="Tytubloku"/>
              <w:spacing w:before="60" w:line="240" w:lineRule="exact"/>
              <w:ind w:left="-14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E.</w:t>
            </w:r>
            <w:r w:rsidR="007C55E1">
              <w:rPr>
                <w:rFonts w:ascii="Arial" w:hAnsi="Arial"/>
                <w:sz w:val="20"/>
                <w:lang w:val="pl-PL"/>
              </w:rPr>
              <w:t>2.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head2</w:instrText>
            </w:r>
            <w:r>
              <w:rPr>
                <w:rFonts w:ascii="Arial" w:hAnsi="Arial"/>
                <w:sz w:val="20"/>
                <w:lang w:val="pl-PL"/>
              </w:rPr>
              <w:fldChar w:fldCharType="separate"/>
            </w:r>
            <w:r w:rsidR="00FF520F">
              <w:rPr>
                <w:rFonts w:ascii="Arial" w:hAnsi="Arial"/>
                <w:noProof/>
                <w:sz w:val="20"/>
                <w:lang w:val="pl-PL"/>
              </w:rPr>
              <w:t>1</w: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>
              <w:rPr>
                <w:rFonts w:ascii="Arial" w:hAnsi="Arial"/>
                <w:sz w:val="24"/>
                <w:lang w:val="pl-PL"/>
              </w:rPr>
              <w:t xml:space="preserve"> DANE IDENTYFIKACYJNE </w:t>
            </w:r>
            <w:r w:rsidR="007C55E1">
              <w:rPr>
                <w:rFonts w:ascii="Arial" w:hAnsi="Arial"/>
                <w:sz w:val="24"/>
                <w:lang w:val="pl-PL"/>
              </w:rPr>
              <w:t>ZOBOWIĄZANEGO NR 2</w:t>
            </w:r>
          </w:p>
        </w:tc>
      </w:tr>
      <w:tr w:rsidR="00C614F7" w14:paraId="75709904" w14:textId="77777777" w:rsidTr="006D0DA0">
        <w:trPr>
          <w:cantSplit/>
          <w:trHeight w:hRule="exact" w:val="590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35A09C62" w14:textId="77777777" w:rsidR="00C614F7" w:rsidRDefault="00C614F7" w:rsidP="002C3791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75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21A8" w14:textId="77777777" w:rsidR="00C614F7" w:rsidRDefault="00C614F7" w:rsidP="002C3791">
            <w:pPr>
              <w:pStyle w:val="Nagwekpola"/>
              <w:ind w:left="-124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07155B"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3</w:t>
            </w:r>
            <w:r>
              <w:rPr>
                <w:rFonts w:ascii="Arial" w:hAnsi="Arial"/>
                <w:b w:val="0"/>
                <w:sz w:val="12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Nazwisko</w:t>
            </w:r>
            <w:r>
              <w:rPr>
                <w:rFonts w:ascii="Arial" w:hAnsi="Arial"/>
                <w:sz w:val="18"/>
                <w:lang w:val="pl-PL"/>
              </w:rPr>
              <w:t xml:space="preserve"> *</w:t>
            </w:r>
            <w:r>
              <w:rPr>
                <w:rFonts w:ascii="Arial" w:hAnsi="Arial"/>
                <w:lang w:val="pl-PL"/>
              </w:rPr>
              <w:t xml:space="preserve"> / Nazwa pełna </w:t>
            </w:r>
            <w:r>
              <w:rPr>
                <w:rFonts w:ascii="Arial" w:hAnsi="Arial"/>
                <w:sz w:val="18"/>
                <w:lang w:val="pl-PL"/>
              </w:rPr>
              <w:t>**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23DE" w14:textId="77777777" w:rsidR="00C614F7" w:rsidRDefault="0007155B" w:rsidP="002C3791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Pierwsze imię</w:t>
            </w:r>
            <w:r w:rsidR="00C614F7">
              <w:rPr>
                <w:rFonts w:ascii="Arial" w:hAnsi="Arial"/>
                <w:sz w:val="18"/>
                <w:lang w:val="pl-PL"/>
              </w:rPr>
              <w:t xml:space="preserve"> *</w:t>
            </w:r>
            <w:r w:rsidR="00C614F7">
              <w:rPr>
                <w:rFonts w:ascii="Arial" w:hAnsi="Arial"/>
                <w:lang w:val="pl-PL"/>
              </w:rPr>
              <w:t xml:space="preserve"> / Skrót nazwy</w:t>
            </w:r>
            <w:r w:rsidR="00C614F7">
              <w:rPr>
                <w:rFonts w:ascii="Arial" w:hAnsi="Arial"/>
                <w:sz w:val="18"/>
                <w:lang w:val="pl-PL"/>
              </w:rPr>
              <w:t>**</w:t>
            </w:r>
          </w:p>
          <w:p w14:paraId="14A0BC9D" w14:textId="77777777" w:rsidR="00C614F7" w:rsidRDefault="00C614F7" w:rsidP="002C3791">
            <w:pPr>
              <w:pStyle w:val="Nagwekpola"/>
              <w:rPr>
                <w:rFonts w:ascii="Arial" w:hAnsi="Arial"/>
                <w:lang w:val="pl-PL"/>
              </w:rPr>
            </w:pPr>
          </w:p>
        </w:tc>
      </w:tr>
      <w:tr w:rsidR="00041AAA" w14:paraId="30A0E5A3" w14:textId="77777777" w:rsidTr="006D0DA0">
        <w:trPr>
          <w:cantSplit/>
          <w:trHeight w:hRule="exact" w:val="692"/>
        </w:trPr>
        <w:tc>
          <w:tcPr>
            <w:tcW w:w="529" w:type="dxa"/>
            <w:tcBorders>
              <w:left w:val="single" w:sz="6" w:space="0" w:color="auto"/>
              <w:bottom w:val="single" w:sz="4" w:space="0" w:color="auto"/>
            </w:tcBorders>
            <w:shd w:val="clear" w:color="C0C0C0" w:fill="CCFF99"/>
          </w:tcPr>
          <w:p w14:paraId="7BAB2151" w14:textId="77777777" w:rsidR="00041AAA" w:rsidRDefault="00041AAA" w:rsidP="002C3791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0239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14:paraId="6F2A0BCC" w14:textId="3C172A8D" w:rsidR="00041AAA" w:rsidRDefault="00041AAA" w:rsidP="002C3791">
            <w:pPr>
              <w:pStyle w:val="Nagwekpola"/>
              <w:widowControl w:val="0"/>
              <w:ind w:left="-124"/>
              <w:rPr>
                <w:rFonts w:ascii="Arial" w:hAnsi="Arial"/>
                <w:vertAlign w:val="superscript"/>
                <w:lang w:val="pl-PL"/>
              </w:rPr>
            </w:pPr>
            <w:r>
              <w:rPr>
                <w:rFonts w:ascii="Arial" w:hAnsi="Arial"/>
                <w:b w:val="0"/>
                <w:lang w:val="pl-PL"/>
              </w:rPr>
              <w:t xml:space="preserve">  </w:t>
            </w:r>
            <w:r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5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Data urodzenia </w:t>
            </w:r>
            <w:r>
              <w:rPr>
                <w:rFonts w:ascii="Arial" w:hAnsi="Arial"/>
                <w:b w:val="0"/>
                <w:lang w:val="pl-PL"/>
              </w:rPr>
              <w:fldChar w:fldCharType="begin" w:fldLock="1"/>
            </w:r>
            <w:r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  <w:lang w:val="pl-PL"/>
              </w:rPr>
              <w:fldChar w:fldCharType="separate"/>
            </w:r>
            <w:r>
              <w:rPr>
                <w:rFonts w:ascii="Arial" w:hAnsi="Arial"/>
                <w:b w:val="0"/>
                <w:lang w:val="pl-PL"/>
              </w:rPr>
              <w:t>(dzień - miesiąc - rok)</w:t>
            </w:r>
            <w:r>
              <w:rPr>
                <w:rFonts w:ascii="Arial" w:hAnsi="Arial"/>
                <w:b w:val="0"/>
                <w:lang w:val="pl-PL"/>
              </w:rPr>
              <w:fldChar w:fldCharType="end"/>
            </w:r>
            <w:r>
              <w:rPr>
                <w:rFonts w:ascii="Arial" w:hAnsi="Arial"/>
                <w:lang w:val="pl-PL"/>
              </w:rPr>
              <w:t xml:space="preserve"> </w:t>
            </w:r>
            <w:r>
              <w:rPr>
                <w:rFonts w:ascii="Arial" w:hAnsi="Arial"/>
                <w:sz w:val="18"/>
                <w:lang w:val="pl-PL"/>
              </w:rPr>
              <w:t xml:space="preserve">* </w:t>
            </w:r>
            <w:r w:rsidR="00456B9E">
              <w:rPr>
                <w:rFonts w:ascii="Arial" w:hAnsi="Arial"/>
                <w:b w:val="0"/>
                <w:sz w:val="18"/>
                <w:vertAlign w:val="superscript"/>
                <w:lang w:val="pl-PL"/>
              </w:rPr>
              <w:t>8</w:t>
            </w:r>
          </w:p>
          <w:p w14:paraId="3B137630" w14:textId="77777777" w:rsidR="00041AAA" w:rsidRDefault="00041AAA" w:rsidP="002C3791">
            <w:pPr>
              <w:pStyle w:val="Nagwekpola"/>
              <w:spacing w:line="480" w:lineRule="exact"/>
              <w:rPr>
                <w:rFonts w:ascii="Arial" w:hAnsi="Arial"/>
                <w:lang w:val="pl-PL"/>
              </w:rPr>
            </w:pP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sym w:font="Symbol" w:char="F0F0"/>
            </w:r>
          </w:p>
          <w:p w14:paraId="74A9EA9F" w14:textId="77777777" w:rsidR="00041AAA" w:rsidRDefault="00041AAA" w:rsidP="00041AAA">
            <w:pPr>
              <w:pStyle w:val="Nagwekpola"/>
              <w:rPr>
                <w:rFonts w:ascii="Arial" w:hAnsi="Arial"/>
                <w:vertAlign w:val="superscript"/>
                <w:lang w:val="pl-PL"/>
              </w:rPr>
            </w:pPr>
          </w:p>
          <w:p w14:paraId="359AD823" w14:textId="77777777" w:rsidR="00041AAA" w:rsidRDefault="00041AAA" w:rsidP="002C3791">
            <w:pPr>
              <w:pStyle w:val="Nagwekpola"/>
              <w:ind w:left="-101"/>
              <w:rPr>
                <w:rFonts w:ascii="Arial" w:hAnsi="Arial"/>
                <w:vertAlign w:val="superscript"/>
                <w:lang w:val="pl-PL"/>
              </w:rPr>
            </w:pPr>
          </w:p>
          <w:p w14:paraId="106292A8" w14:textId="77777777" w:rsidR="00041AAA" w:rsidRDefault="00041AAA" w:rsidP="002C3791">
            <w:pPr>
              <w:pStyle w:val="Nagwekpola"/>
              <w:keepLines/>
              <w:ind w:left="-101"/>
              <w:rPr>
                <w:rFonts w:ascii="Arial" w:hAnsi="Arial"/>
                <w:lang w:val="pl-PL"/>
              </w:rPr>
            </w:pPr>
          </w:p>
        </w:tc>
      </w:tr>
      <w:tr w:rsidR="00AC22DE" w14:paraId="5EB79752" w14:textId="77777777" w:rsidTr="006D0DA0">
        <w:trPr>
          <w:cantSplit/>
          <w:trHeight w:hRule="exact" w:val="692"/>
        </w:trPr>
        <w:tc>
          <w:tcPr>
            <w:tcW w:w="529" w:type="dxa"/>
            <w:tcBorders>
              <w:left w:val="single" w:sz="6" w:space="0" w:color="auto"/>
              <w:bottom w:val="single" w:sz="4" w:space="0" w:color="auto"/>
            </w:tcBorders>
            <w:shd w:val="clear" w:color="C0C0C0" w:fill="CCFF99"/>
          </w:tcPr>
          <w:p w14:paraId="2796774E" w14:textId="77777777" w:rsidR="00AC22DE" w:rsidRDefault="00AC22DE" w:rsidP="002C3791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14:paraId="526BC40D" w14:textId="77777777" w:rsidR="00AC22DE" w:rsidRDefault="00041AAA" w:rsidP="00AC22DE">
            <w:pPr>
              <w:ind w:left="-37"/>
              <w:rPr>
                <w:rFonts w:ascii="Arial" w:hAnsi="Arial"/>
                <w:b/>
                <w:sz w:val="12"/>
                <w:vertAlign w:val="superscript"/>
                <w:lang w:val="pl-PL"/>
              </w:rPr>
            </w:pPr>
            <w:r>
              <w:rPr>
                <w:rFonts w:ascii="Arial" w:hAnsi="Arial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sz w:val="12"/>
                <w:lang w:val="pl-PL"/>
              </w:rPr>
              <w:t>6</w:t>
            </w:r>
            <w:r w:rsidR="00AC22DE" w:rsidRPr="005505FF">
              <w:rPr>
                <w:rFonts w:ascii="Arial" w:hAnsi="Arial"/>
                <w:b/>
                <w:sz w:val="12"/>
                <w:lang w:val="pl-PL"/>
              </w:rPr>
              <w:t xml:space="preserve">. </w:t>
            </w:r>
            <w:r w:rsidR="00AC22DE">
              <w:rPr>
                <w:rFonts w:ascii="Arial" w:hAnsi="Arial"/>
                <w:b/>
                <w:sz w:val="12"/>
                <w:lang w:val="pl-PL"/>
              </w:rPr>
              <w:t>PESEL</w:t>
            </w:r>
            <w:r w:rsidR="00AC22DE">
              <w:rPr>
                <w:rFonts w:ascii="Arial" w:hAnsi="Arial"/>
                <w:b/>
                <w:sz w:val="12"/>
                <w:vertAlign w:val="superscript"/>
                <w:lang w:val="pl-PL"/>
              </w:rPr>
              <w:t>1</w:t>
            </w:r>
          </w:p>
          <w:p w14:paraId="0B4D02F7" w14:textId="77777777" w:rsidR="00AC22DE" w:rsidRPr="00AC7EB9" w:rsidRDefault="00AC22DE" w:rsidP="00AC22DE">
            <w:pPr>
              <w:pStyle w:val="Nagwekpola"/>
              <w:spacing w:line="600" w:lineRule="exact"/>
              <w:jc w:val="center"/>
              <w:rPr>
                <w:b w:val="0"/>
                <w:sz w:val="70"/>
                <w:lang w:val="pl-PL"/>
              </w:rPr>
            </w:pP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</w:p>
          <w:p w14:paraId="247761D9" w14:textId="77777777" w:rsidR="00AC22DE" w:rsidRDefault="00AC22DE" w:rsidP="002C3791">
            <w:pPr>
              <w:pStyle w:val="Nagwekpola"/>
              <w:widowControl w:val="0"/>
              <w:ind w:left="-124"/>
              <w:rPr>
                <w:rFonts w:ascii="Arial" w:hAnsi="Arial"/>
                <w:b w:val="0"/>
                <w:lang w:val="pl-PL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14:paraId="12F18A71" w14:textId="77777777" w:rsidR="00AC22DE" w:rsidRDefault="00041AAA" w:rsidP="00AC22DE">
            <w:pPr>
              <w:ind w:left="-101"/>
              <w:rPr>
                <w:rFonts w:ascii="Arial" w:hAnsi="Arial"/>
                <w:b/>
                <w:sz w:val="12"/>
                <w:vertAlign w:val="superscript"/>
                <w:lang w:val="pl-PL"/>
              </w:rPr>
            </w:pPr>
            <w:r>
              <w:rPr>
                <w:rFonts w:ascii="Arial" w:hAnsi="Arial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sz w:val="12"/>
                <w:lang w:val="pl-PL"/>
              </w:rPr>
              <w:t>7</w:t>
            </w:r>
            <w:r w:rsidR="00AC22DE" w:rsidRPr="00081156">
              <w:rPr>
                <w:rFonts w:ascii="Arial" w:hAnsi="Arial"/>
                <w:sz w:val="12"/>
                <w:lang w:val="pl-PL"/>
              </w:rPr>
              <w:t>.</w:t>
            </w:r>
            <w:r w:rsidR="00AC22DE">
              <w:rPr>
                <w:rFonts w:ascii="Arial" w:hAnsi="Arial"/>
                <w:b/>
                <w:sz w:val="12"/>
                <w:lang w:val="pl-PL"/>
              </w:rPr>
              <w:t xml:space="preserve"> NIP</w:t>
            </w:r>
            <w:r w:rsidR="00AC22DE">
              <w:rPr>
                <w:rFonts w:ascii="Arial" w:hAnsi="Arial"/>
                <w:b/>
                <w:sz w:val="12"/>
                <w:vertAlign w:val="superscript"/>
                <w:lang w:val="pl-PL"/>
              </w:rPr>
              <w:t>2</w:t>
            </w:r>
          </w:p>
          <w:p w14:paraId="5758C4E6" w14:textId="77777777" w:rsidR="00AC22DE" w:rsidRPr="00AC7EB9" w:rsidRDefault="00AC22DE" w:rsidP="00AC22DE">
            <w:pPr>
              <w:pStyle w:val="Nagwekpola"/>
              <w:spacing w:line="600" w:lineRule="exact"/>
              <w:jc w:val="center"/>
              <w:rPr>
                <w:b w:val="0"/>
                <w:sz w:val="70"/>
                <w:lang w:val="pl-PL"/>
              </w:rPr>
            </w:pP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  <w:r w:rsidRPr="00AC7EB9">
              <w:rPr>
                <w:b w:val="0"/>
                <w:sz w:val="70"/>
                <w:lang w:val="pl-PL"/>
              </w:rPr>
              <w:sym w:font="Symbol" w:char="F0F0"/>
            </w:r>
          </w:p>
          <w:p w14:paraId="0386A012" w14:textId="77777777" w:rsidR="00AC22DE" w:rsidRDefault="00AC22DE" w:rsidP="002C3791">
            <w:pPr>
              <w:pStyle w:val="Nagwekpola"/>
              <w:ind w:left="-101"/>
              <w:rPr>
                <w:rFonts w:ascii="Arial" w:hAnsi="Arial"/>
                <w:b w:val="0"/>
                <w:sz w:val="12"/>
                <w:lang w:val="pl-PL"/>
              </w:rPr>
            </w:pPr>
          </w:p>
        </w:tc>
      </w:tr>
      <w:tr w:rsidR="00C614F7" w:rsidRPr="00954722" w14:paraId="446346C2" w14:textId="77777777" w:rsidTr="006D0DA0">
        <w:trPr>
          <w:cantSplit/>
          <w:trHeight w:hRule="exact" w:val="34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44351B40" w14:textId="748E57C0" w:rsidR="00C614F7" w:rsidRDefault="00C614F7" w:rsidP="002C3791">
            <w:pPr>
              <w:pStyle w:val="Tytubloku"/>
              <w:tabs>
                <w:tab w:val="left" w:pos="426"/>
              </w:tabs>
              <w:spacing w:before="60" w:line="240" w:lineRule="exact"/>
              <w:ind w:left="-142"/>
              <w:rPr>
                <w:rFonts w:ascii="Arial" w:hAnsi="Arial"/>
                <w:sz w:val="24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E.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head2</w:instrText>
            </w:r>
            <w:r>
              <w:rPr>
                <w:rFonts w:ascii="Arial" w:hAnsi="Arial"/>
                <w:sz w:val="20"/>
                <w:lang w:val="pl-PL"/>
              </w:rPr>
              <w:fldChar w:fldCharType="separate"/>
            </w:r>
            <w:r w:rsidR="00FF520F">
              <w:rPr>
                <w:rFonts w:ascii="Arial" w:hAnsi="Arial"/>
                <w:noProof/>
                <w:sz w:val="20"/>
                <w:lang w:val="pl-PL"/>
              </w:rPr>
              <w:t>2</w: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 w:rsidR="007C55E1">
              <w:rPr>
                <w:rFonts w:ascii="Arial" w:hAnsi="Arial"/>
                <w:sz w:val="20"/>
                <w:lang w:val="pl-PL"/>
              </w:rPr>
              <w:t>2.</w:t>
            </w:r>
            <w:r>
              <w:rPr>
                <w:rFonts w:ascii="Arial" w:hAnsi="Arial"/>
                <w:sz w:val="24"/>
                <w:lang w:val="pl-PL"/>
              </w:rPr>
              <w:t xml:space="preserve"> ADRES ZAMIESZKANIA */ADRES SIEDZIBY **</w:t>
            </w:r>
          </w:p>
        </w:tc>
      </w:tr>
      <w:tr w:rsidR="00C614F7" w14:paraId="227E70F9" w14:textId="77777777" w:rsidTr="009A0C0C">
        <w:trPr>
          <w:cantSplit/>
          <w:trHeight w:hRule="exact" w:val="516"/>
        </w:trPr>
        <w:tc>
          <w:tcPr>
            <w:tcW w:w="529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2F9E5885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68B6AA33" w14:textId="77777777" w:rsidR="00C614F7" w:rsidRDefault="00C614F7" w:rsidP="002C3791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041AAA"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8</w:t>
            </w:r>
            <w:r>
              <w:rPr>
                <w:rFonts w:ascii="Arial" w:hAnsi="Arial"/>
                <w:b w:val="0"/>
                <w:lang w:val="pl-PL"/>
              </w:rPr>
              <w:t xml:space="preserve">. </w:t>
            </w:r>
            <w:r>
              <w:rPr>
                <w:rFonts w:ascii="Arial" w:hAnsi="Arial"/>
                <w:lang w:val="pl-PL"/>
              </w:rPr>
              <w:t>Kraj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5619" w14:textId="77777777" w:rsidR="00C614F7" w:rsidRDefault="00041AAA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9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Województwo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C250" w14:textId="77777777" w:rsidR="00C614F7" w:rsidRDefault="00B74FE5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50</w:t>
            </w:r>
            <w:r w:rsidR="00C614F7">
              <w:rPr>
                <w:rFonts w:ascii="Arial" w:hAnsi="Arial"/>
                <w:b w:val="0"/>
                <w:lang w:val="pl-PL"/>
              </w:rPr>
              <w:t xml:space="preserve">. </w:t>
            </w:r>
            <w:r w:rsidR="00C614F7">
              <w:rPr>
                <w:rFonts w:ascii="Arial" w:hAnsi="Arial"/>
                <w:lang w:val="pl-PL"/>
              </w:rPr>
              <w:t xml:space="preserve">Powiat </w:t>
            </w:r>
          </w:p>
        </w:tc>
      </w:tr>
      <w:tr w:rsidR="00C614F7" w14:paraId="0E98E0EA" w14:textId="77777777" w:rsidTr="009A0C0C">
        <w:trPr>
          <w:cantSplit/>
          <w:trHeight w:hRule="exact" w:val="561"/>
        </w:trPr>
        <w:tc>
          <w:tcPr>
            <w:tcW w:w="52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67C0C83C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000000"/>
              <w:left w:val="single" w:sz="6" w:space="0" w:color="auto"/>
              <w:bottom w:val="single" w:sz="6" w:space="0" w:color="auto"/>
            </w:tcBorders>
          </w:tcPr>
          <w:p w14:paraId="69CEA672" w14:textId="77777777" w:rsidR="00C614F7" w:rsidRDefault="00C614F7" w:rsidP="002C3791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707377"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1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Gmina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5EE6" w14:textId="77777777" w:rsidR="00C614F7" w:rsidRDefault="0007155B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Ulica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95E37" w14:textId="77777777" w:rsidR="00C614F7" w:rsidRDefault="0007155B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b w:val="0"/>
                <w:lang w:val="pl-PL"/>
              </w:rPr>
              <w:t xml:space="preserve"> </w:t>
            </w:r>
            <w:r w:rsidR="00C614F7">
              <w:rPr>
                <w:rFonts w:ascii="Arial" w:hAnsi="Arial"/>
                <w:lang w:val="pl-PL"/>
              </w:rPr>
              <w:t>Nr domu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05AD1" w14:textId="77777777" w:rsidR="00C614F7" w:rsidRDefault="0007155B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Nr lokalu</w:t>
            </w:r>
          </w:p>
        </w:tc>
      </w:tr>
      <w:tr w:rsidR="00C614F7" w14:paraId="03BC2D88" w14:textId="77777777" w:rsidTr="009A0C0C">
        <w:trPr>
          <w:cantSplit/>
          <w:trHeight w:hRule="exact" w:val="567"/>
        </w:trPr>
        <w:tc>
          <w:tcPr>
            <w:tcW w:w="5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CCFF99"/>
          </w:tcPr>
          <w:p w14:paraId="19F93472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BF2D" w14:textId="77777777" w:rsidR="00C614F7" w:rsidRDefault="00C614F7" w:rsidP="002C3791">
            <w:pPr>
              <w:pStyle w:val="Nagwekpola"/>
              <w:spacing w:line="160" w:lineRule="exact"/>
              <w:ind w:left="-35" w:hanging="12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  <w:r w:rsidR="0007155B"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5</w:t>
            </w:r>
            <w:r>
              <w:rPr>
                <w:rFonts w:ascii="Arial" w:hAnsi="Arial"/>
                <w:b w:val="0"/>
                <w:lang w:val="pl-PL"/>
              </w:rPr>
              <w:t>.</w:t>
            </w:r>
            <w:r>
              <w:rPr>
                <w:rFonts w:ascii="Arial" w:hAnsi="Arial"/>
                <w:lang w:val="pl-PL"/>
              </w:rPr>
              <w:t xml:space="preserve"> Miejscowość</w:t>
            </w:r>
          </w:p>
        </w:tc>
        <w:tc>
          <w:tcPr>
            <w:tcW w:w="520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D8F3" w14:textId="77777777" w:rsidR="00C614F7" w:rsidRDefault="00041AAA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C614F7">
              <w:rPr>
                <w:rFonts w:ascii="Arial" w:hAnsi="Arial"/>
                <w:lang w:val="pl-PL"/>
              </w:rPr>
              <w:t>. Kod pocztowy</w:t>
            </w:r>
          </w:p>
          <w:p w14:paraId="1D3E8D37" w14:textId="77777777" w:rsidR="00C614F7" w:rsidRDefault="00C614F7" w:rsidP="002C3791">
            <w:pPr>
              <w:pStyle w:val="Nagwekpola"/>
              <w:spacing w:line="160" w:lineRule="exact"/>
              <w:ind w:left="-164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</w:t>
            </w:r>
          </w:p>
        </w:tc>
      </w:tr>
      <w:tr w:rsidR="00C614F7" w:rsidRPr="00954722" w14:paraId="4F7C3941" w14:textId="77777777" w:rsidTr="006D0DA0">
        <w:trPr>
          <w:cantSplit/>
          <w:trHeight w:hRule="exact" w:val="340"/>
        </w:trPr>
        <w:tc>
          <w:tcPr>
            <w:tcW w:w="1076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652B76DF" w14:textId="2F03C91D" w:rsidR="00C614F7" w:rsidRDefault="00C614F7" w:rsidP="002C3791">
            <w:pPr>
              <w:pStyle w:val="Tytubloku"/>
              <w:spacing w:before="20"/>
              <w:ind w:left="-18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 xml:space="preserve">  E.</w:t>
            </w:r>
            <w:r w:rsidR="007C55E1">
              <w:rPr>
                <w:rFonts w:ascii="Arial" w:hAnsi="Arial"/>
                <w:sz w:val="20"/>
                <w:lang w:val="pl-PL"/>
              </w:rPr>
              <w:t>2.</w:t>
            </w:r>
            <w:r>
              <w:rPr>
                <w:rFonts w:ascii="Arial" w:hAnsi="Arial"/>
                <w:sz w:val="20"/>
                <w:lang w:val="pl-PL"/>
              </w:rPr>
              <w:t>3</w:t>
            </w:r>
            <w:r>
              <w:rPr>
                <w:rFonts w:ascii="Arial" w:hAnsi="Arial"/>
                <w:sz w:val="20"/>
                <w:lang w:val="pl-PL"/>
              </w:rPr>
              <w:fldChar w:fldCharType="begin"/>
            </w:r>
            <w:r>
              <w:rPr>
                <w:rFonts w:ascii="Arial" w:hAnsi="Arial"/>
                <w:sz w:val="20"/>
                <w:lang w:val="pl-PL"/>
              </w:rPr>
              <w:instrText>SEQ head3 \r 0 \h</w:instrText>
            </w:r>
            <w:r>
              <w:rPr>
                <w:rFonts w:ascii="Arial" w:hAnsi="Arial"/>
                <w:sz w:val="20"/>
                <w:lang w:val="pl-PL"/>
              </w:rPr>
              <w:fldChar w:fldCharType="end"/>
            </w:r>
            <w:r>
              <w:rPr>
                <w:rFonts w:ascii="Arial" w:hAnsi="Arial"/>
                <w:sz w:val="20"/>
                <w:lang w:val="pl-PL"/>
              </w:rPr>
              <w:t>.</w:t>
            </w:r>
            <w:r>
              <w:rPr>
                <w:rFonts w:ascii="Arial" w:hAnsi="Arial"/>
                <w:sz w:val="32"/>
                <w:lang w:val="pl-PL"/>
              </w:rPr>
              <w:t xml:space="preserve"> </w:t>
            </w:r>
            <w:r>
              <w:rPr>
                <w:rFonts w:ascii="Arial" w:hAnsi="Arial"/>
                <w:sz w:val="24"/>
                <w:lang w:val="pl-PL"/>
              </w:rPr>
              <w:t>DODATKOWE DANE KONTAKTOWE</w:t>
            </w:r>
            <w:r w:rsidR="00D234A4">
              <w:rPr>
                <w:rFonts w:ascii="Arial" w:hAnsi="Arial"/>
                <w:sz w:val="24"/>
                <w:lang w:val="pl-PL"/>
              </w:rPr>
              <w:t xml:space="preserve"> </w:t>
            </w:r>
            <w:r w:rsidR="00D234A4">
              <w:rPr>
                <w:rFonts w:ascii="Arial" w:hAnsi="Arial"/>
                <w:sz w:val="12"/>
                <w:lang w:val="pl-PL"/>
              </w:rPr>
              <w:t>(dane nieobowiązkowe)</w:t>
            </w:r>
            <w:r w:rsidR="00D234A4">
              <w:rPr>
                <w:rFonts w:ascii="Arial" w:hAnsi="Arial"/>
                <w:sz w:val="24"/>
                <w:lang w:val="pl-PL"/>
              </w:rPr>
              <w:t xml:space="preserve"> </w:t>
            </w:r>
          </w:p>
        </w:tc>
      </w:tr>
      <w:tr w:rsidR="00C614F7" w14:paraId="367F55B9" w14:textId="77777777" w:rsidTr="009A0C0C">
        <w:trPr>
          <w:cantSplit/>
          <w:trHeight w:hRule="exact" w:val="516"/>
        </w:trPr>
        <w:tc>
          <w:tcPr>
            <w:tcW w:w="529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C0C0C0" w:fill="CCFF99"/>
          </w:tcPr>
          <w:p w14:paraId="6BAD5032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72EA8958" w14:textId="77777777" w:rsidR="00C614F7" w:rsidRDefault="00041AAA" w:rsidP="002C3791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7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 Adres poczty elektronicznej</w:t>
            </w:r>
          </w:p>
          <w:p w14:paraId="2AA3E67D" w14:textId="77777777" w:rsidR="00C614F7" w:rsidRDefault="00C614F7" w:rsidP="002C3791">
            <w:pPr>
              <w:pStyle w:val="Nagwekpola"/>
              <w:tabs>
                <w:tab w:val="left" w:pos="114"/>
              </w:tabs>
              <w:spacing w:line="276" w:lineRule="auto"/>
              <w:rPr>
                <w:rFonts w:ascii="Arial" w:hAnsi="Arial"/>
                <w:lang w:val="pl-PL"/>
              </w:rPr>
            </w:pPr>
          </w:p>
        </w:tc>
        <w:tc>
          <w:tcPr>
            <w:tcW w:w="520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CCE0414" w14:textId="77777777" w:rsidR="00C614F7" w:rsidRDefault="00041AAA" w:rsidP="002C3791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8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Telefon kontaktowy</w:t>
            </w:r>
          </w:p>
        </w:tc>
      </w:tr>
      <w:tr w:rsidR="00C614F7" w:rsidRPr="00954722" w14:paraId="3381573E" w14:textId="77777777" w:rsidTr="006D0DA0">
        <w:trPr>
          <w:cantSplit/>
          <w:trHeight w:hRule="exact" w:val="297"/>
        </w:trPr>
        <w:tc>
          <w:tcPr>
            <w:tcW w:w="10768" w:type="dxa"/>
            <w:gridSpan w:val="7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4E0867C2" w14:textId="551F547F" w:rsidR="00C614F7" w:rsidRDefault="00C614F7" w:rsidP="002C3791">
            <w:pPr>
              <w:pStyle w:val="Tytubloku"/>
              <w:spacing w:before="60" w:line="240" w:lineRule="exact"/>
              <w:ind w:left="-102"/>
              <w:rPr>
                <w:rFonts w:ascii="Arial" w:hAnsi="Arial"/>
                <w:sz w:val="12"/>
                <w:vertAlign w:val="superscript"/>
                <w:lang w:val="pl-PL"/>
              </w:rPr>
            </w:pPr>
            <w:r>
              <w:rPr>
                <w:rFonts w:ascii="Arial" w:hAnsi="Arial"/>
                <w:sz w:val="20"/>
                <w:lang w:val="pl-PL"/>
              </w:rPr>
              <w:t>E.</w:t>
            </w:r>
            <w:r w:rsidR="007C55E1">
              <w:rPr>
                <w:rFonts w:ascii="Arial" w:hAnsi="Arial"/>
                <w:sz w:val="20"/>
                <w:lang w:val="pl-PL"/>
              </w:rPr>
              <w:t>2.</w:t>
            </w:r>
            <w:r>
              <w:rPr>
                <w:rFonts w:ascii="Arial" w:hAnsi="Arial"/>
                <w:sz w:val="20"/>
                <w:lang w:val="pl-PL"/>
              </w:rPr>
              <w:t xml:space="preserve">4. </w:t>
            </w:r>
            <w:r>
              <w:rPr>
                <w:rFonts w:ascii="Arial" w:hAnsi="Arial"/>
                <w:sz w:val="24"/>
                <w:lang w:val="pl-PL"/>
              </w:rPr>
              <w:t xml:space="preserve">UZUPEŁNIAJĄCE DANE DODATKOWE </w:t>
            </w:r>
            <w:r w:rsidR="00D234A4">
              <w:rPr>
                <w:rFonts w:ascii="Arial" w:hAnsi="Arial"/>
                <w:sz w:val="12"/>
                <w:lang w:val="pl-PL"/>
              </w:rPr>
              <w:t>(dane nieobowiązkowe)</w:t>
            </w:r>
            <w:r w:rsidR="00456B9E">
              <w:rPr>
                <w:rFonts w:ascii="Arial" w:hAnsi="Arial"/>
                <w:sz w:val="18"/>
                <w:vertAlign w:val="superscript"/>
                <w:lang w:val="pl-PL"/>
              </w:rPr>
              <w:t>9</w:t>
            </w:r>
          </w:p>
        </w:tc>
      </w:tr>
      <w:tr w:rsidR="00C614F7" w14:paraId="5B0D5775" w14:textId="77777777" w:rsidTr="009A0C0C">
        <w:trPr>
          <w:cantSplit/>
          <w:trHeight w:hRule="exact" w:val="567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3FCB03B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17E96" w14:textId="77777777" w:rsidR="00C614F7" w:rsidRDefault="00041AAA" w:rsidP="002C3791">
            <w:pPr>
              <w:pStyle w:val="Nagwekpola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9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Nazwisko</w:t>
            </w:r>
            <w:r w:rsidR="00C614F7">
              <w:rPr>
                <w:rFonts w:ascii="Arial" w:hAnsi="Arial"/>
                <w:sz w:val="18"/>
                <w:lang w:val="pl-PL"/>
              </w:rPr>
              <w:t xml:space="preserve"> *</w:t>
            </w:r>
            <w:r w:rsidR="00C614F7">
              <w:rPr>
                <w:rFonts w:ascii="Arial" w:hAnsi="Arial"/>
                <w:lang w:val="pl-PL"/>
              </w:rPr>
              <w:t xml:space="preserve"> / Nazwa pełna </w:t>
            </w:r>
            <w:r w:rsidR="00C614F7">
              <w:rPr>
                <w:rFonts w:ascii="Arial" w:hAnsi="Arial"/>
                <w:sz w:val="18"/>
                <w:lang w:val="pl-PL"/>
              </w:rPr>
              <w:t>**</w:t>
            </w:r>
          </w:p>
        </w:tc>
        <w:tc>
          <w:tcPr>
            <w:tcW w:w="5201" w:type="dxa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461E7FB" w14:textId="77777777" w:rsidR="00C614F7" w:rsidRDefault="00B74FE5" w:rsidP="002C3791">
            <w:pPr>
              <w:pStyle w:val="Nagwekpola"/>
              <w:ind w:left="-9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60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Pierwsze imię</w:t>
            </w:r>
            <w:r w:rsidR="00C614F7">
              <w:rPr>
                <w:rFonts w:ascii="Arial" w:hAnsi="Arial"/>
                <w:sz w:val="18"/>
                <w:lang w:val="pl-PL"/>
              </w:rPr>
              <w:t xml:space="preserve"> *</w:t>
            </w:r>
            <w:r w:rsidR="00C614F7">
              <w:rPr>
                <w:rFonts w:ascii="Arial" w:hAnsi="Arial"/>
                <w:lang w:val="pl-PL"/>
              </w:rPr>
              <w:t xml:space="preserve"> / Skrót nazwy</w:t>
            </w:r>
            <w:r w:rsidR="00C614F7">
              <w:rPr>
                <w:rFonts w:ascii="Arial" w:hAnsi="Arial"/>
                <w:sz w:val="18"/>
                <w:lang w:val="pl-PL"/>
              </w:rPr>
              <w:t>**</w:t>
            </w:r>
          </w:p>
        </w:tc>
      </w:tr>
      <w:tr w:rsidR="00C614F7" w14:paraId="427D42C0" w14:textId="77777777" w:rsidTr="009A0C0C">
        <w:trPr>
          <w:cantSplit/>
          <w:trHeight w:hRule="exact" w:val="510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29E10417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8669F01" w14:textId="77777777" w:rsidR="00C614F7" w:rsidRDefault="00707377" w:rsidP="002C3791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Kraj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A920" w14:textId="77777777" w:rsidR="00C614F7" w:rsidRDefault="00041AAA" w:rsidP="002C3791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2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Województwo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5DB2092" w14:textId="77777777" w:rsidR="00C614F7" w:rsidRDefault="009963E2" w:rsidP="002C3791">
            <w:pPr>
              <w:pStyle w:val="Nagwekpola"/>
              <w:spacing w:line="276" w:lineRule="auto"/>
              <w:ind w:left="-142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3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Powiat</w:t>
            </w:r>
          </w:p>
        </w:tc>
      </w:tr>
      <w:tr w:rsidR="00C614F7" w14:paraId="36B3067C" w14:textId="77777777" w:rsidTr="009A0C0C">
        <w:trPr>
          <w:cantSplit/>
          <w:trHeight w:hRule="exact" w:val="493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5A76A50D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D3BE" w14:textId="77777777" w:rsidR="00C614F7" w:rsidRDefault="000E5C1E" w:rsidP="002C3791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4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Gmina</w:t>
            </w:r>
          </w:p>
        </w:tc>
        <w:tc>
          <w:tcPr>
            <w:tcW w:w="5627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F15E8B4" w14:textId="77777777" w:rsidR="00C614F7" w:rsidRDefault="000E5C1E" w:rsidP="002C3791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5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Ulica</w:t>
            </w:r>
          </w:p>
        </w:tc>
        <w:tc>
          <w:tcPr>
            <w:tcW w:w="1531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68D2292" w14:textId="77777777" w:rsidR="00C614F7" w:rsidRDefault="00041AAA" w:rsidP="002C3791">
            <w:pPr>
              <w:pStyle w:val="Nagwekpola"/>
              <w:spacing w:line="276" w:lineRule="auto"/>
              <w:ind w:left="-148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Nr domu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F742B6E" w14:textId="77777777" w:rsidR="00C614F7" w:rsidRDefault="00041AAA" w:rsidP="002C3791">
            <w:pPr>
              <w:pStyle w:val="Nagwekpola"/>
              <w:spacing w:line="276" w:lineRule="auto"/>
              <w:ind w:left="-148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7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Nr lokalu</w:t>
            </w:r>
          </w:p>
        </w:tc>
      </w:tr>
      <w:tr w:rsidR="00C614F7" w14:paraId="1D533026" w14:textId="77777777" w:rsidTr="009A0C0C">
        <w:trPr>
          <w:cantSplit/>
          <w:trHeight w:hRule="exact" w:val="544"/>
        </w:trPr>
        <w:tc>
          <w:tcPr>
            <w:tcW w:w="529" w:type="dxa"/>
            <w:tcBorders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D0C8FA1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B907" w14:textId="77777777" w:rsidR="00C614F7" w:rsidRDefault="00041AAA" w:rsidP="002C3791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8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Miejscowość</w:t>
            </w:r>
          </w:p>
        </w:tc>
        <w:tc>
          <w:tcPr>
            <w:tcW w:w="5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1B76" w14:textId="77777777" w:rsidR="00C614F7" w:rsidRDefault="00041AAA" w:rsidP="002C3791">
            <w:pPr>
              <w:pStyle w:val="Nagwekpola"/>
              <w:spacing w:line="276" w:lineRule="auto"/>
              <w:ind w:left="-9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6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9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Kod pocztowy</w:t>
            </w:r>
          </w:p>
        </w:tc>
      </w:tr>
      <w:tr w:rsidR="00C614F7" w14:paraId="7709150B" w14:textId="77777777" w:rsidTr="009A0C0C">
        <w:trPr>
          <w:cantSplit/>
          <w:trHeight w:hRule="exact" w:val="567"/>
        </w:trPr>
        <w:tc>
          <w:tcPr>
            <w:tcW w:w="529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C0C0C0" w:fill="CCFF99"/>
          </w:tcPr>
          <w:p w14:paraId="1B6AD0B6" w14:textId="77777777" w:rsidR="00C614F7" w:rsidRDefault="00C614F7" w:rsidP="002C3791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5038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BD5A4B7" w14:textId="77777777" w:rsidR="00C614F7" w:rsidRDefault="00B74FE5" w:rsidP="002C3791">
            <w:pPr>
              <w:pStyle w:val="Nagwekpola"/>
              <w:spacing w:line="276" w:lineRule="auto"/>
              <w:ind w:left="-103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70</w:t>
            </w:r>
            <w:r w:rsidR="00C614F7">
              <w:rPr>
                <w:rFonts w:ascii="Arial" w:hAnsi="Arial"/>
                <w:b w:val="0"/>
                <w:sz w:val="12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Adres poczty elektronicznej</w:t>
            </w:r>
          </w:p>
          <w:p w14:paraId="7E1CEF12" w14:textId="77777777" w:rsidR="00C614F7" w:rsidRDefault="00C614F7" w:rsidP="002C3791">
            <w:pPr>
              <w:pStyle w:val="Nagwekpola"/>
              <w:tabs>
                <w:tab w:val="left" w:pos="114"/>
              </w:tabs>
              <w:spacing w:line="276" w:lineRule="auto"/>
              <w:rPr>
                <w:rFonts w:ascii="Arial" w:hAnsi="Arial"/>
                <w:lang w:val="pl-PL"/>
              </w:rPr>
            </w:pPr>
          </w:p>
        </w:tc>
        <w:tc>
          <w:tcPr>
            <w:tcW w:w="5201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70C89A3" w14:textId="77777777" w:rsidR="00C614F7" w:rsidRDefault="00707377" w:rsidP="002C3791">
            <w:pPr>
              <w:pStyle w:val="Nagwekpola"/>
              <w:spacing w:line="276" w:lineRule="auto"/>
              <w:ind w:left="-91"/>
              <w:rPr>
                <w:rFonts w:ascii="Arial" w:hAnsi="Arial"/>
                <w:sz w:val="12"/>
                <w:lang w:val="pl-PL"/>
              </w:rPr>
            </w:pPr>
            <w:r>
              <w:rPr>
                <w:rFonts w:ascii="Arial" w:hAnsi="Arial"/>
                <w:b w:val="0"/>
                <w:sz w:val="12"/>
                <w:lang w:val="pl-PL"/>
              </w:rPr>
              <w:t>7</w:t>
            </w:r>
            <w:r w:rsidR="00B74FE5">
              <w:rPr>
                <w:rFonts w:ascii="Arial" w:hAnsi="Arial"/>
                <w:b w:val="0"/>
                <w:sz w:val="12"/>
                <w:lang w:val="pl-PL"/>
              </w:rPr>
              <w:t>1</w:t>
            </w:r>
            <w:r w:rsidR="00C614F7">
              <w:rPr>
                <w:rFonts w:ascii="Arial" w:hAnsi="Arial"/>
                <w:b w:val="0"/>
                <w:lang w:val="pl-PL"/>
              </w:rPr>
              <w:t>.</w:t>
            </w:r>
            <w:r w:rsidR="00C614F7">
              <w:rPr>
                <w:rFonts w:ascii="Arial" w:hAnsi="Arial"/>
                <w:lang w:val="pl-PL"/>
              </w:rPr>
              <w:t xml:space="preserve"> Telefon kontaktowy</w:t>
            </w:r>
          </w:p>
        </w:tc>
      </w:tr>
    </w:tbl>
    <w:p w14:paraId="3279373D" w14:textId="77777777" w:rsidR="00E5039E" w:rsidRPr="00E5039E" w:rsidRDefault="00E5039E" w:rsidP="00E5039E">
      <w:pPr>
        <w:rPr>
          <w:vanish/>
        </w:rPr>
      </w:pPr>
    </w:p>
    <w:p w14:paraId="6F48FCE5" w14:textId="77777777" w:rsidR="00962826" w:rsidRPr="00962826" w:rsidRDefault="00962826" w:rsidP="00962826">
      <w:pPr>
        <w:rPr>
          <w:vanish/>
        </w:rPr>
      </w:pPr>
    </w:p>
    <w:tbl>
      <w:tblPr>
        <w:tblW w:w="10727" w:type="dxa"/>
        <w:tblInd w:w="38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92"/>
        <w:gridCol w:w="6"/>
        <w:gridCol w:w="61"/>
        <w:gridCol w:w="2324"/>
        <w:gridCol w:w="944"/>
        <w:gridCol w:w="1381"/>
        <w:gridCol w:w="7"/>
        <w:gridCol w:w="23"/>
        <w:gridCol w:w="2710"/>
        <w:gridCol w:w="1499"/>
        <w:gridCol w:w="1280"/>
      </w:tblGrid>
      <w:tr w:rsidR="00606B99" w:rsidRPr="00954722" w14:paraId="6BA822E2" w14:textId="77777777" w:rsidTr="006D0DA0">
        <w:trPr>
          <w:cantSplit/>
          <w:trHeight w:hRule="exact" w:val="978"/>
        </w:trPr>
        <w:tc>
          <w:tcPr>
            <w:tcW w:w="10727" w:type="dxa"/>
            <w:gridSpan w:val="1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5E1ABFF2" w14:textId="77777777" w:rsidR="00606B99" w:rsidRDefault="00CC0522" w:rsidP="003E511E">
            <w:pPr>
              <w:pStyle w:val="Nagwek1"/>
              <w:spacing w:before="0"/>
              <w:rPr>
                <w:szCs w:val="19"/>
                <w:u w:val="none"/>
                <w:lang w:val="pl-PL"/>
              </w:rPr>
            </w:pPr>
            <w:r>
              <w:rPr>
                <w:szCs w:val="19"/>
                <w:u w:val="none"/>
                <w:lang w:val="pl-PL"/>
              </w:rPr>
              <w:t>F</w:t>
            </w:r>
            <w:r w:rsidR="00F5419A">
              <w:rPr>
                <w:szCs w:val="19"/>
                <w:u w:val="none"/>
                <w:lang w:val="pl-PL"/>
              </w:rPr>
              <w:t xml:space="preserve">. </w:t>
            </w:r>
            <w:r w:rsidR="00606B99" w:rsidRPr="00306D8C">
              <w:rPr>
                <w:szCs w:val="19"/>
                <w:u w:val="none"/>
                <w:lang w:val="pl-PL"/>
              </w:rPr>
              <w:t xml:space="preserve">WYSOKOŚĆ </w:t>
            </w:r>
            <w:r w:rsidR="00606B99">
              <w:rPr>
                <w:szCs w:val="19"/>
                <w:u w:val="none"/>
                <w:lang w:val="pl-PL"/>
              </w:rPr>
              <w:t>RYCZAŁTOWEJ</w:t>
            </w:r>
            <w:r w:rsidR="00606B99" w:rsidRPr="00306D8C">
              <w:rPr>
                <w:szCs w:val="19"/>
                <w:u w:val="none"/>
                <w:lang w:val="pl-PL"/>
              </w:rPr>
              <w:t xml:space="preserve"> OP</w:t>
            </w:r>
            <w:r w:rsidR="00606B99">
              <w:rPr>
                <w:szCs w:val="19"/>
                <w:u w:val="none"/>
                <w:lang w:val="pl-PL"/>
              </w:rPr>
              <w:t xml:space="preserve">ŁATY ZA GOSPODAROWANIE ODPADAMI </w:t>
            </w:r>
            <w:r w:rsidR="00F5419A">
              <w:rPr>
                <w:szCs w:val="19"/>
                <w:u w:val="none"/>
                <w:lang w:val="pl-PL"/>
              </w:rPr>
              <w:t xml:space="preserve"> </w:t>
            </w:r>
            <w:r w:rsidR="00F5419A">
              <w:rPr>
                <w:szCs w:val="19"/>
                <w:u w:val="none"/>
                <w:lang w:val="pl-PL"/>
              </w:rPr>
              <w:br/>
              <w:t xml:space="preserve">     </w:t>
            </w:r>
            <w:r w:rsidR="00606B99">
              <w:rPr>
                <w:szCs w:val="19"/>
                <w:u w:val="none"/>
                <w:lang w:val="pl-PL"/>
              </w:rPr>
              <w:t>KOMUNALNYMI DLA NIERUCHOMOŚCI, KTÓREJ DOTYCZY DEKLARACJA</w:t>
            </w:r>
          </w:p>
          <w:p w14:paraId="43429057" w14:textId="77777777" w:rsidR="00C25040" w:rsidRPr="00C25040" w:rsidRDefault="00C25040" w:rsidP="00C25040">
            <w:pPr>
              <w:rPr>
                <w:lang w:val="pl-PL"/>
              </w:rPr>
            </w:pPr>
          </w:p>
        </w:tc>
      </w:tr>
      <w:tr w:rsidR="009B1290" w:rsidRPr="00C57CA9" w14:paraId="0B74B3A2" w14:textId="77777777" w:rsidTr="00B247B9">
        <w:trPr>
          <w:cantSplit/>
          <w:trHeight w:val="1091"/>
        </w:trPr>
        <w:tc>
          <w:tcPr>
            <w:tcW w:w="559" w:type="dxa"/>
            <w:gridSpan w:val="3"/>
            <w:tcBorders>
              <w:left w:val="singl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2C4F2AAB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01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232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CCFF99"/>
            <w:vAlign w:val="center"/>
          </w:tcPr>
          <w:p w14:paraId="7424B19E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01"/>
              <w:rPr>
                <w:rFonts w:ascii="Arial" w:hAnsi="Arial"/>
                <w:b/>
                <w:sz w:val="16"/>
                <w:lang w:val="pl-PL"/>
              </w:rPr>
            </w:pPr>
            <w:r>
              <w:rPr>
                <w:rFonts w:ascii="Arial" w:hAnsi="Arial"/>
                <w:b/>
                <w:sz w:val="16"/>
                <w:lang w:val="pl-PL"/>
              </w:rPr>
              <w:t xml:space="preserve">Opłata należna za gospodarowanie odpadami komunalnymi </w:t>
            </w:r>
          </w:p>
          <w:p w14:paraId="3EBEEFE3" w14:textId="77777777" w:rsidR="007B5160" w:rsidRPr="007B5160" w:rsidRDefault="007B5160" w:rsidP="007B5160">
            <w:pPr>
              <w:keepNext/>
              <w:keepLines/>
              <w:tabs>
                <w:tab w:val="left" w:pos="14880"/>
              </w:tabs>
              <w:ind w:left="-101"/>
              <w:rPr>
                <w:rFonts w:ascii="Arial" w:hAnsi="Arial"/>
                <w:bCs/>
                <w:sz w:val="16"/>
                <w:lang w:val="pl-PL"/>
              </w:rPr>
            </w:pPr>
            <w:r w:rsidRPr="007B5160">
              <w:rPr>
                <w:rFonts w:ascii="Arial" w:hAnsi="Arial"/>
                <w:bCs/>
                <w:sz w:val="16"/>
                <w:lang w:val="pl-PL"/>
              </w:rPr>
              <w:t>w poz. 73 należy wpisać iloczyn poz. 72 i stawki opłaty)</w:t>
            </w:r>
          </w:p>
          <w:p w14:paraId="3E05AA1C" w14:textId="77777777" w:rsidR="007B5160" w:rsidRDefault="007B5160" w:rsidP="009B1290">
            <w:pPr>
              <w:pStyle w:val="Tytubloku"/>
              <w:tabs>
                <w:tab w:val="left" w:pos="14880"/>
              </w:tabs>
              <w:ind w:left="-101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232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A5BDB6B" w14:textId="53AFDD1F" w:rsidR="009B1290" w:rsidRPr="007B5160" w:rsidRDefault="009B1290" w:rsidP="009B1290">
            <w:pPr>
              <w:ind w:left="-132" w:right="-38"/>
              <w:rPr>
                <w:b/>
                <w:sz w:val="16"/>
                <w:szCs w:val="16"/>
                <w:lang w:val="pl-PL"/>
              </w:rPr>
            </w:pPr>
            <w:r>
              <w:rPr>
                <w:sz w:val="12"/>
                <w:lang w:val="pl-PL"/>
              </w:rPr>
              <w:t>7</w:t>
            </w:r>
            <w:r w:rsidR="007B5160">
              <w:rPr>
                <w:sz w:val="12"/>
                <w:lang w:val="pl-PL"/>
              </w:rPr>
              <w:t>2</w:t>
            </w:r>
            <w:r w:rsidRPr="00CE0EF9">
              <w:rPr>
                <w:sz w:val="16"/>
                <w:szCs w:val="16"/>
                <w:lang w:val="pl-PL"/>
              </w:rPr>
              <w:t>.</w:t>
            </w:r>
            <w:r w:rsidR="007B5160" w:rsidRPr="00CE0EF9">
              <w:rPr>
                <w:sz w:val="16"/>
                <w:szCs w:val="16"/>
                <w:lang w:val="pl-PL"/>
              </w:rPr>
              <w:t xml:space="preserve"> </w:t>
            </w:r>
            <w:r w:rsidR="007B5160" w:rsidRPr="00B52104">
              <w:rPr>
                <w:sz w:val="16"/>
                <w:szCs w:val="16"/>
                <w:lang w:val="pl-PL"/>
              </w:rPr>
              <w:t xml:space="preserve">Ilość domków </w:t>
            </w:r>
            <w:r w:rsidR="00D37FD7" w:rsidRPr="00B52104">
              <w:rPr>
                <w:sz w:val="16"/>
                <w:szCs w:val="16"/>
                <w:lang w:val="pl-PL"/>
              </w:rPr>
              <w:t>letniskowych</w:t>
            </w:r>
            <w:r w:rsidR="007A09EE">
              <w:rPr>
                <w:sz w:val="16"/>
                <w:szCs w:val="16"/>
                <w:lang w:val="pl-PL"/>
              </w:rPr>
              <w:t xml:space="preserve"> na nieruchomości</w:t>
            </w:r>
            <w:r w:rsidR="00D37FD7" w:rsidRPr="00CE0EF9">
              <w:rPr>
                <w:sz w:val="16"/>
                <w:szCs w:val="16"/>
                <w:lang w:val="pl-PL"/>
              </w:rPr>
              <w:t xml:space="preserve"> </w:t>
            </w:r>
            <w:r w:rsidR="00B52104" w:rsidRPr="00CE0EF9">
              <w:rPr>
                <w:sz w:val="16"/>
                <w:szCs w:val="16"/>
                <w:lang w:val="pl-PL"/>
              </w:rPr>
              <w:t xml:space="preserve">lub innych </w:t>
            </w:r>
            <w:r w:rsidR="00456B9E" w:rsidRPr="00CE0EF9">
              <w:rPr>
                <w:sz w:val="16"/>
                <w:szCs w:val="16"/>
                <w:lang w:val="pl-PL"/>
              </w:rPr>
              <w:t>nieruchomości</w:t>
            </w:r>
            <w:r w:rsidR="00456B9E" w:rsidRPr="0023497C">
              <w:rPr>
                <w:bCs/>
                <w:sz w:val="18"/>
                <w:vertAlign w:val="superscript"/>
                <w:lang w:val="pl-PL"/>
              </w:rPr>
              <w:t>10</w:t>
            </w:r>
            <w:r w:rsidR="00456B9E" w:rsidRPr="00CE0EF9">
              <w:rPr>
                <w:sz w:val="16"/>
                <w:szCs w:val="16"/>
                <w:lang w:val="pl-PL"/>
              </w:rPr>
              <w:t xml:space="preserve"> </w:t>
            </w:r>
          </w:p>
          <w:p w14:paraId="30FDA39D" w14:textId="77777777" w:rsidR="009B1290" w:rsidRDefault="009B1290" w:rsidP="009B1290">
            <w:pPr>
              <w:ind w:right="-38"/>
              <w:rPr>
                <w:sz w:val="12"/>
                <w:lang w:val="pl-PL"/>
              </w:rPr>
            </w:pPr>
          </w:p>
          <w:p w14:paraId="0D7A8EBD" w14:textId="77777777" w:rsidR="009B1290" w:rsidRDefault="009B129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31C28DD3" w14:textId="77777777" w:rsidR="009B1290" w:rsidRDefault="009B129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0FC7B517" w14:textId="77777777" w:rsidR="009B1290" w:rsidRDefault="009B129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7B7AFA3C" w14:textId="77777777" w:rsidR="007B5160" w:rsidRDefault="007B516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37DEC98E" w14:textId="77777777" w:rsidR="007B5160" w:rsidRDefault="007B516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78E72CDE" w14:textId="77777777" w:rsidR="009B1290" w:rsidRDefault="009B1290" w:rsidP="009B1290">
            <w:pPr>
              <w:pStyle w:val="Tytubloku"/>
              <w:tabs>
                <w:tab w:val="left" w:pos="14880"/>
              </w:tabs>
              <w:rPr>
                <w:sz w:val="12"/>
                <w:lang w:val="pl-PL"/>
              </w:rPr>
            </w:pPr>
          </w:p>
          <w:p w14:paraId="57B12A25" w14:textId="77777777" w:rsidR="009B1290" w:rsidRDefault="009B1290" w:rsidP="009B1290">
            <w:pPr>
              <w:pStyle w:val="Tytubloku"/>
              <w:tabs>
                <w:tab w:val="left" w:pos="14880"/>
              </w:tabs>
              <w:rPr>
                <w:rFonts w:ascii="Arial" w:hAnsi="Arial"/>
                <w:b/>
                <w:sz w:val="16"/>
                <w:lang w:val="pl-PL"/>
              </w:rPr>
            </w:pPr>
            <w:r>
              <w:rPr>
                <w:sz w:val="12"/>
                <w:lang w:val="pl-PL"/>
              </w:rPr>
              <w:t xml:space="preserve">                                                  sztuk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  <w:vAlign w:val="center"/>
          </w:tcPr>
          <w:p w14:paraId="42AAC40E" w14:textId="05BBD5B1" w:rsidR="007B5160" w:rsidRPr="007B5160" w:rsidRDefault="007B5160" w:rsidP="00456B9E">
            <w:pPr>
              <w:keepNext/>
              <w:keepLines/>
              <w:tabs>
                <w:tab w:val="left" w:pos="14880"/>
              </w:tabs>
              <w:rPr>
                <w:rFonts w:ascii="Arial" w:hAnsi="Arial"/>
                <w:b/>
                <w:sz w:val="16"/>
                <w:szCs w:val="16"/>
                <w:lang w:val="pl-PL"/>
              </w:rPr>
            </w:pPr>
            <w:r w:rsidRPr="007B5160">
              <w:rPr>
                <w:rFonts w:ascii="Arial" w:hAnsi="Arial"/>
                <w:b/>
                <w:sz w:val="16"/>
                <w:szCs w:val="16"/>
                <w:lang w:val="pl-PL"/>
              </w:rPr>
              <w:t>Stawka opłaty za</w:t>
            </w:r>
            <w:r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 </w:t>
            </w:r>
            <w:r w:rsidRPr="007B5160">
              <w:rPr>
                <w:rFonts w:ascii="Arial" w:hAnsi="Arial"/>
                <w:b/>
                <w:sz w:val="16"/>
                <w:szCs w:val="16"/>
                <w:lang w:val="pl-PL"/>
              </w:rPr>
              <w:t>gospodarowanie</w:t>
            </w:r>
            <w:r w:rsidR="00456B9E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 </w:t>
            </w:r>
          </w:p>
          <w:p w14:paraId="2C30152B" w14:textId="3ACA9B0B" w:rsidR="007B5160" w:rsidRPr="007B5160" w:rsidRDefault="007B5160" w:rsidP="0023497C">
            <w:pPr>
              <w:keepNext/>
              <w:keepLines/>
              <w:tabs>
                <w:tab w:val="left" w:pos="14880"/>
              </w:tabs>
              <w:rPr>
                <w:rFonts w:ascii="Arial" w:hAnsi="Arial"/>
                <w:b/>
                <w:sz w:val="16"/>
                <w:szCs w:val="16"/>
                <w:lang w:val="pl-PL"/>
              </w:rPr>
            </w:pPr>
            <w:r w:rsidRPr="007B5160">
              <w:rPr>
                <w:rFonts w:ascii="Arial" w:hAnsi="Arial"/>
                <w:b/>
                <w:sz w:val="16"/>
                <w:szCs w:val="16"/>
                <w:lang w:val="pl-PL"/>
              </w:rPr>
              <w:t>odpadami komunalnymi</w:t>
            </w:r>
          </w:p>
          <w:p w14:paraId="4BA8E26B" w14:textId="77777777" w:rsidR="007B5160" w:rsidRDefault="007B5160" w:rsidP="0023497C">
            <w:pPr>
              <w:keepNext/>
              <w:keepLines/>
              <w:tabs>
                <w:tab w:val="left" w:pos="14880"/>
              </w:tabs>
              <w:rPr>
                <w:rFonts w:ascii="Arial" w:hAnsi="Arial"/>
                <w:b/>
                <w:sz w:val="16"/>
                <w:szCs w:val="16"/>
                <w:lang w:val="pl-PL"/>
              </w:rPr>
            </w:pPr>
            <w:r w:rsidRPr="007B5160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za 1 domek </w:t>
            </w:r>
            <w:r w:rsidR="007046F0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lub za inną nieruchomość </w:t>
            </w:r>
            <w:r w:rsidR="007A09EE">
              <w:rPr>
                <w:rFonts w:ascii="Arial" w:hAnsi="Arial"/>
                <w:b/>
                <w:sz w:val="16"/>
                <w:szCs w:val="16"/>
                <w:lang w:val="pl-PL"/>
              </w:rPr>
              <w:t xml:space="preserve">wykorzystywaną </w:t>
            </w:r>
            <w:r w:rsidR="007046F0">
              <w:rPr>
                <w:rFonts w:ascii="Arial" w:hAnsi="Arial"/>
                <w:b/>
                <w:sz w:val="16"/>
                <w:szCs w:val="16"/>
                <w:lang w:val="pl-PL"/>
              </w:rPr>
              <w:t>na cele rekreacyjno - wypoczynkowe</w:t>
            </w:r>
          </w:p>
          <w:p w14:paraId="29030DDF" w14:textId="77777777" w:rsidR="00D37FD7" w:rsidRDefault="007B5160" w:rsidP="007B5160">
            <w:pPr>
              <w:keepNext/>
              <w:keepLines/>
              <w:tabs>
                <w:tab w:val="left" w:pos="14880"/>
              </w:tabs>
              <w:ind w:left="-91" w:hanging="22"/>
              <w:rPr>
                <w:rFonts w:ascii="Arial" w:hAnsi="Arial"/>
                <w:b/>
                <w:sz w:val="20"/>
                <w:lang w:val="pl-PL"/>
              </w:rPr>
            </w:pPr>
            <w:r>
              <w:rPr>
                <w:rFonts w:ascii="Arial" w:hAnsi="Arial"/>
                <w:b/>
                <w:sz w:val="20"/>
                <w:lang w:val="pl-PL"/>
              </w:rPr>
              <w:t xml:space="preserve">                  </w:t>
            </w:r>
            <w:r w:rsidR="00D37FD7">
              <w:rPr>
                <w:rFonts w:ascii="Arial" w:hAnsi="Arial"/>
                <w:b/>
                <w:sz w:val="20"/>
                <w:lang w:val="pl-PL"/>
              </w:rPr>
              <w:t xml:space="preserve">     </w:t>
            </w:r>
          </w:p>
          <w:p w14:paraId="7537E62C" w14:textId="06B4AB2B" w:rsidR="007B5160" w:rsidRPr="007B5160" w:rsidRDefault="00D37FD7" w:rsidP="007B5160">
            <w:pPr>
              <w:keepNext/>
              <w:keepLines/>
              <w:tabs>
                <w:tab w:val="left" w:pos="14880"/>
              </w:tabs>
              <w:ind w:left="-91" w:hanging="22"/>
              <w:rPr>
                <w:rFonts w:ascii="Arial" w:hAnsi="Arial"/>
                <w:b/>
                <w:sz w:val="20"/>
                <w:lang w:val="pl-PL"/>
              </w:rPr>
            </w:pPr>
            <w:r>
              <w:rPr>
                <w:rFonts w:ascii="Arial" w:hAnsi="Arial"/>
                <w:b/>
                <w:sz w:val="20"/>
                <w:lang w:val="pl-PL"/>
              </w:rPr>
              <w:t xml:space="preserve">                      </w:t>
            </w:r>
            <w:r w:rsidR="003024DC">
              <w:rPr>
                <w:rFonts w:ascii="Arial" w:hAnsi="Arial"/>
                <w:b/>
                <w:sz w:val="20"/>
                <w:lang w:val="pl-PL"/>
              </w:rPr>
              <w:t>206</w:t>
            </w:r>
            <w:r w:rsidR="007B5160" w:rsidRPr="007B5160">
              <w:rPr>
                <w:rFonts w:ascii="Arial" w:hAnsi="Arial"/>
                <w:b/>
                <w:sz w:val="20"/>
                <w:lang w:val="pl-PL"/>
              </w:rPr>
              <w:t>,00 zł/rok</w:t>
            </w:r>
          </w:p>
          <w:p w14:paraId="7C860EBB" w14:textId="77777777" w:rsidR="009B1290" w:rsidRPr="00CC0522" w:rsidRDefault="009B1290" w:rsidP="009B1290">
            <w:pPr>
              <w:pStyle w:val="Tytubloku"/>
              <w:tabs>
                <w:tab w:val="left" w:pos="14880"/>
              </w:tabs>
              <w:jc w:val="center"/>
              <w:rPr>
                <w:rFonts w:ascii="Arial" w:hAnsi="Arial"/>
                <w:b/>
                <w:sz w:val="14"/>
                <w:lang w:val="pl-PL"/>
              </w:rPr>
            </w:pPr>
          </w:p>
        </w:tc>
        <w:tc>
          <w:tcPr>
            <w:tcW w:w="2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19BD" w14:textId="77777777" w:rsidR="009B1290" w:rsidRDefault="009B1290" w:rsidP="009B1290">
            <w:pPr>
              <w:ind w:left="-132" w:right="-38"/>
              <w:rPr>
                <w:b/>
                <w:sz w:val="12"/>
                <w:lang w:val="pl-PL"/>
              </w:rPr>
            </w:pPr>
            <w:r>
              <w:rPr>
                <w:sz w:val="12"/>
                <w:lang w:val="pl-PL"/>
              </w:rPr>
              <w:t>73.</w:t>
            </w:r>
          </w:p>
          <w:p w14:paraId="3F18409A" w14:textId="77777777" w:rsidR="009B1290" w:rsidRDefault="009B1290" w:rsidP="009B1290">
            <w:pPr>
              <w:ind w:right="-38"/>
              <w:jc w:val="right"/>
              <w:rPr>
                <w:sz w:val="12"/>
                <w:lang w:val="pl-PL"/>
              </w:rPr>
            </w:pPr>
          </w:p>
          <w:p w14:paraId="20731EBA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7B6E83AF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59BEC0AA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05F22FC6" w14:textId="77777777" w:rsidR="009B1290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371F75A1" w14:textId="77777777" w:rsidR="007B5160" w:rsidRDefault="007B516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4CF06BE4" w14:textId="77777777" w:rsidR="007B5160" w:rsidRDefault="007B516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3E67F1D4" w14:textId="77777777" w:rsidR="007B5160" w:rsidRDefault="007B516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34B5305A" w14:textId="77777777" w:rsidR="00B52104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  <w:r>
              <w:rPr>
                <w:sz w:val="12"/>
                <w:lang w:val="pl-PL"/>
              </w:rPr>
              <w:t xml:space="preserve"> </w:t>
            </w:r>
          </w:p>
          <w:p w14:paraId="260CBA79" w14:textId="77777777" w:rsidR="00B52104" w:rsidRDefault="00B52104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515A7C43" w14:textId="77777777" w:rsidR="00B52104" w:rsidRDefault="00B52104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sz w:val="12"/>
                <w:lang w:val="pl-PL"/>
              </w:rPr>
            </w:pPr>
          </w:p>
          <w:p w14:paraId="175DFB0C" w14:textId="77777777" w:rsidR="009B1290" w:rsidRPr="00D37FD7" w:rsidRDefault="009B1290" w:rsidP="009B1290">
            <w:pPr>
              <w:pStyle w:val="Tytubloku"/>
              <w:tabs>
                <w:tab w:val="left" w:pos="14880"/>
              </w:tabs>
              <w:ind w:left="-156" w:firstLine="55"/>
              <w:jc w:val="center"/>
              <w:rPr>
                <w:rFonts w:ascii="Arial" w:hAnsi="Arial"/>
                <w:b/>
                <w:sz w:val="16"/>
                <w:szCs w:val="16"/>
                <w:lang w:val="pl-PL"/>
              </w:rPr>
            </w:pPr>
            <w:r>
              <w:rPr>
                <w:sz w:val="12"/>
                <w:lang w:val="pl-PL"/>
              </w:rPr>
              <w:t xml:space="preserve">                                           </w:t>
            </w:r>
            <w:r w:rsidR="00D37FD7">
              <w:rPr>
                <w:sz w:val="12"/>
                <w:lang w:val="pl-PL"/>
              </w:rPr>
              <w:t xml:space="preserve">                        </w:t>
            </w:r>
            <w:r w:rsidR="007B5160" w:rsidRPr="00D37FD7">
              <w:rPr>
                <w:sz w:val="16"/>
                <w:szCs w:val="16"/>
                <w:lang w:val="pl-PL"/>
              </w:rPr>
              <w:t>zł</w:t>
            </w:r>
          </w:p>
        </w:tc>
      </w:tr>
      <w:tr w:rsidR="009B1290" w:rsidRPr="00954722" w14:paraId="2D81E2C2" w14:textId="77777777" w:rsidTr="006D0DA0">
        <w:trPr>
          <w:cantSplit/>
          <w:trHeight w:val="340"/>
        </w:trPr>
        <w:tc>
          <w:tcPr>
            <w:tcW w:w="10727" w:type="dxa"/>
            <w:gridSpan w:val="1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171C1124" w14:textId="77777777" w:rsidR="009B1290" w:rsidRDefault="009B1290" w:rsidP="009B1290">
            <w:pPr>
              <w:pStyle w:val="Nagwek1"/>
              <w:spacing w:before="0"/>
              <w:ind w:left="142" w:hanging="142"/>
              <w:rPr>
                <w:u w:val="none"/>
                <w:lang w:val="pl-PL"/>
              </w:rPr>
            </w:pPr>
            <w:r>
              <w:rPr>
                <w:u w:val="none"/>
                <w:lang w:val="pl-PL"/>
              </w:rPr>
              <w:t xml:space="preserve">G.  WYKAZ ZAŁĄCZNIKÓW </w:t>
            </w:r>
          </w:p>
          <w:p w14:paraId="2ACA49E7" w14:textId="77777777" w:rsidR="009B1290" w:rsidRDefault="009B1290" w:rsidP="009B1290">
            <w:pPr>
              <w:pStyle w:val="Nagwek1"/>
              <w:spacing w:before="0"/>
              <w:ind w:left="426" w:hanging="142"/>
              <w:rPr>
                <w:sz w:val="16"/>
                <w:lang w:val="pl-PL"/>
              </w:rPr>
            </w:pPr>
            <w:r>
              <w:rPr>
                <w:b w:val="0"/>
                <w:sz w:val="14"/>
                <w:u w:val="none"/>
                <w:lang w:val="pl-PL"/>
              </w:rPr>
              <w:t>(wypełnić w przypadku składania załączników)</w:t>
            </w:r>
          </w:p>
        </w:tc>
      </w:tr>
      <w:tr w:rsidR="009B1290" w14:paraId="2DDA8AB5" w14:textId="77777777" w:rsidTr="006D0DA0">
        <w:trPr>
          <w:cantSplit/>
          <w:trHeight w:val="247"/>
        </w:trPr>
        <w:tc>
          <w:tcPr>
            <w:tcW w:w="492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CCFF99"/>
          </w:tcPr>
          <w:p w14:paraId="6AE4FD06" w14:textId="77777777" w:rsidR="009B1290" w:rsidRDefault="009B1290" w:rsidP="009B1290">
            <w:pPr>
              <w:pStyle w:val="Nagwek1"/>
              <w:spacing w:before="120" w:line="200" w:lineRule="exact"/>
              <w:rPr>
                <w:u w:val="none"/>
                <w:lang w:val="pl-PL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C0C0C0" w:fill="CCFF99"/>
            <w:vAlign w:val="center"/>
          </w:tcPr>
          <w:p w14:paraId="6DCBB322" w14:textId="77182285" w:rsidR="009B1290" w:rsidRDefault="00456B9E" w:rsidP="009B1290">
            <w:pPr>
              <w:pStyle w:val="Nagwek1"/>
              <w:spacing w:before="0"/>
              <w:ind w:left="-108"/>
              <w:rPr>
                <w:sz w:val="14"/>
                <w:u w:val="none"/>
                <w:lang w:val="pl-PL"/>
              </w:rPr>
            </w:pPr>
            <w:r>
              <w:rPr>
                <w:sz w:val="14"/>
                <w:u w:val="none"/>
                <w:lang w:val="pl-PL"/>
              </w:rPr>
              <w:t>Załącznik</w:t>
            </w:r>
            <w:r w:rsidR="009B1290">
              <w:rPr>
                <w:sz w:val="14"/>
                <w:u w:val="none"/>
                <w:lang w:val="pl-PL"/>
              </w:rPr>
              <w:t xml:space="preserve"> DO-A do deklaracji DO-4  </w:t>
            </w:r>
            <w:r>
              <w:rPr>
                <w:b w:val="0"/>
                <w:sz w:val="18"/>
                <w:u w:val="none"/>
                <w:vertAlign w:val="superscript"/>
                <w:lang w:val="pl-PL"/>
              </w:rPr>
              <w:t>11</w:t>
            </w:r>
          </w:p>
          <w:p w14:paraId="3AA4052E" w14:textId="77777777" w:rsidR="009B1290" w:rsidRPr="008F3EBB" w:rsidRDefault="009B1290" w:rsidP="009B1290">
            <w:pPr>
              <w:ind w:left="-102"/>
              <w:rPr>
                <w:lang w:val="pl-PL"/>
              </w:rPr>
            </w:pPr>
            <w:r>
              <w:rPr>
                <w:sz w:val="14"/>
                <w:lang w:val="pl-PL"/>
              </w:rPr>
              <w:t>(w poz. 7</w:t>
            </w:r>
            <w:r w:rsidR="00D37FD7">
              <w:rPr>
                <w:sz w:val="14"/>
                <w:lang w:val="pl-PL"/>
              </w:rPr>
              <w:t>4</w:t>
            </w:r>
            <w:r>
              <w:rPr>
                <w:sz w:val="14"/>
                <w:lang w:val="pl-PL"/>
              </w:rPr>
              <w:t xml:space="preserve"> wpisuje się liczbę załączników)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789DB" w14:textId="77777777" w:rsidR="009B1290" w:rsidRDefault="009B1290" w:rsidP="009B1290">
            <w:pPr>
              <w:ind w:left="-132"/>
              <w:rPr>
                <w:b/>
                <w:sz w:val="12"/>
                <w:lang w:val="pl-PL"/>
              </w:rPr>
            </w:pPr>
            <w:r>
              <w:rPr>
                <w:sz w:val="12"/>
                <w:lang w:val="pl-PL"/>
              </w:rPr>
              <w:t xml:space="preserve">74. </w:t>
            </w:r>
          </w:p>
          <w:p w14:paraId="3C206FB9" w14:textId="77777777" w:rsidR="009B1290" w:rsidRDefault="009B1290" w:rsidP="009B1290">
            <w:pPr>
              <w:jc w:val="right"/>
              <w:rPr>
                <w:sz w:val="12"/>
                <w:lang w:val="pl-PL"/>
              </w:rPr>
            </w:pPr>
          </w:p>
          <w:p w14:paraId="436AEBE4" w14:textId="77777777" w:rsidR="009B1290" w:rsidRDefault="009B1290" w:rsidP="009B1290">
            <w:pPr>
              <w:ind w:right="-67"/>
              <w:jc w:val="right"/>
              <w:rPr>
                <w:sz w:val="12"/>
                <w:lang w:val="pl-PL"/>
              </w:rPr>
            </w:pPr>
            <w:r>
              <w:rPr>
                <w:sz w:val="12"/>
                <w:lang w:val="pl-PL"/>
              </w:rPr>
              <w:t>sztuk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000000" w:fill="CCFF99"/>
          </w:tcPr>
          <w:p w14:paraId="77E861F1" w14:textId="33F16D45" w:rsidR="009B1290" w:rsidRDefault="009B1290" w:rsidP="009B1290">
            <w:pPr>
              <w:spacing w:before="60"/>
              <w:rPr>
                <w:sz w:val="14"/>
                <w:lang w:val="pl-PL"/>
              </w:rPr>
            </w:pPr>
            <w:r>
              <w:rPr>
                <w:rFonts w:ascii="Arial" w:hAnsi="Arial"/>
                <w:b/>
                <w:sz w:val="14"/>
                <w:lang w:val="pl-PL"/>
              </w:rPr>
              <w:t xml:space="preserve">Dokumenty wykazujące upoważnienie do podpisywania deklaracji </w:t>
            </w:r>
            <w:r w:rsidR="00456B9E">
              <w:rPr>
                <w:b/>
                <w:sz w:val="18"/>
                <w:vertAlign w:val="superscript"/>
                <w:lang w:val="pl-PL"/>
              </w:rPr>
              <w:t>12</w:t>
            </w:r>
            <w:r w:rsidR="00456B9E">
              <w:rPr>
                <w:rStyle w:val="Odwoanieprzypisukocowego"/>
                <w:rFonts w:ascii="Arial" w:hAnsi="Arial"/>
                <w:sz w:val="18"/>
                <w:lang w:val="pl-PL"/>
              </w:rPr>
              <w:t xml:space="preserve"> </w:t>
            </w:r>
            <w:r w:rsidRPr="002122D8">
              <w:rPr>
                <w:sz w:val="14"/>
                <w:lang w:val="pl-PL"/>
              </w:rPr>
              <w:t>(</w:t>
            </w:r>
            <w:r>
              <w:rPr>
                <w:rFonts w:ascii="Arial" w:hAnsi="Arial"/>
                <w:sz w:val="14"/>
                <w:lang w:val="pl-PL"/>
              </w:rPr>
              <w:t>w  poz. 7</w:t>
            </w:r>
            <w:r w:rsidR="00D37FD7">
              <w:rPr>
                <w:rFonts w:ascii="Arial" w:hAnsi="Arial"/>
                <w:sz w:val="14"/>
                <w:lang w:val="pl-PL"/>
              </w:rPr>
              <w:t>5</w:t>
            </w:r>
            <w:r>
              <w:rPr>
                <w:rFonts w:ascii="Arial" w:hAnsi="Arial"/>
                <w:sz w:val="14"/>
                <w:lang w:val="pl-PL"/>
              </w:rPr>
              <w:t xml:space="preserve">  wpisuje się liczbę załączników)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24BC5" w14:textId="77777777" w:rsidR="009B1290" w:rsidRDefault="009B1290" w:rsidP="009B1290">
            <w:pPr>
              <w:ind w:left="-132" w:right="-38"/>
              <w:rPr>
                <w:b/>
                <w:sz w:val="12"/>
                <w:lang w:val="pl-PL"/>
              </w:rPr>
            </w:pPr>
            <w:r>
              <w:rPr>
                <w:sz w:val="12"/>
                <w:lang w:val="pl-PL"/>
              </w:rPr>
              <w:t>75.</w:t>
            </w:r>
          </w:p>
          <w:p w14:paraId="582189B9" w14:textId="77777777" w:rsidR="009B1290" w:rsidRDefault="009B1290" w:rsidP="009B1290">
            <w:pPr>
              <w:ind w:right="-38"/>
              <w:jc w:val="right"/>
              <w:rPr>
                <w:sz w:val="12"/>
                <w:lang w:val="pl-PL"/>
              </w:rPr>
            </w:pPr>
          </w:p>
          <w:p w14:paraId="19AD7126" w14:textId="77777777" w:rsidR="009B1290" w:rsidRDefault="009B1290" w:rsidP="009B1290">
            <w:pPr>
              <w:ind w:right="-38"/>
              <w:jc w:val="right"/>
              <w:rPr>
                <w:sz w:val="12"/>
                <w:lang w:val="pl-PL"/>
              </w:rPr>
            </w:pPr>
            <w:r>
              <w:rPr>
                <w:sz w:val="12"/>
                <w:lang w:val="pl-PL"/>
              </w:rPr>
              <w:t>sztuk</w:t>
            </w:r>
          </w:p>
        </w:tc>
      </w:tr>
      <w:tr w:rsidR="009B1290" w14:paraId="4815FA3E" w14:textId="77777777" w:rsidTr="006D0DA0">
        <w:trPr>
          <w:cantSplit/>
          <w:trHeight w:val="423"/>
        </w:trPr>
        <w:tc>
          <w:tcPr>
            <w:tcW w:w="492" w:type="dxa"/>
            <w:vMerge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CCFF99"/>
          </w:tcPr>
          <w:p w14:paraId="34081BAB" w14:textId="77777777" w:rsidR="009B1290" w:rsidRDefault="009B1290" w:rsidP="009B1290">
            <w:pPr>
              <w:pStyle w:val="Nagwek1"/>
              <w:spacing w:before="120" w:line="200" w:lineRule="exact"/>
              <w:rPr>
                <w:u w:val="none"/>
                <w:lang w:val="pl-PL"/>
              </w:rPr>
            </w:pPr>
          </w:p>
        </w:tc>
        <w:tc>
          <w:tcPr>
            <w:tcW w:w="3335" w:type="dxa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C0C0C0" w:fill="CCFF99"/>
          </w:tcPr>
          <w:p w14:paraId="361A47C3" w14:textId="0FD050ED" w:rsidR="009B1290" w:rsidRDefault="009B1290" w:rsidP="009B1290">
            <w:pPr>
              <w:pStyle w:val="Nagwek1"/>
              <w:spacing w:before="0"/>
              <w:ind w:left="-108" w:right="-181"/>
              <w:rPr>
                <w:sz w:val="14"/>
                <w:u w:val="none"/>
                <w:lang w:val="pl-PL"/>
              </w:rPr>
            </w:pPr>
            <w:r>
              <w:rPr>
                <w:sz w:val="14"/>
                <w:u w:val="none"/>
                <w:lang w:val="pl-PL"/>
              </w:rPr>
              <w:t xml:space="preserve">Inne załączniki </w:t>
            </w:r>
            <w:r w:rsidR="00456B9E">
              <w:rPr>
                <w:b w:val="0"/>
                <w:sz w:val="18"/>
                <w:u w:val="none"/>
                <w:vertAlign w:val="superscript"/>
                <w:lang w:val="pl-PL"/>
              </w:rPr>
              <w:t>13</w:t>
            </w:r>
          </w:p>
          <w:p w14:paraId="293FD91C" w14:textId="77777777" w:rsidR="009B1290" w:rsidRDefault="009B1290" w:rsidP="009B1290">
            <w:pPr>
              <w:pStyle w:val="Nagwek1"/>
              <w:spacing w:before="0"/>
              <w:ind w:left="-108" w:right="-181"/>
              <w:rPr>
                <w:b w:val="0"/>
                <w:sz w:val="14"/>
                <w:u w:val="none"/>
                <w:lang w:val="pl-PL"/>
              </w:rPr>
            </w:pPr>
            <w:r>
              <w:rPr>
                <w:b w:val="0"/>
                <w:sz w:val="14"/>
                <w:u w:val="none"/>
                <w:lang w:val="pl-PL"/>
              </w:rPr>
              <w:t>(w poz. 7</w:t>
            </w:r>
            <w:r w:rsidR="00D37FD7">
              <w:rPr>
                <w:b w:val="0"/>
                <w:sz w:val="14"/>
                <w:u w:val="none"/>
                <w:lang w:val="pl-PL"/>
              </w:rPr>
              <w:t>7</w:t>
            </w:r>
            <w:r>
              <w:rPr>
                <w:b w:val="0"/>
                <w:sz w:val="14"/>
                <w:u w:val="none"/>
                <w:lang w:val="pl-PL"/>
              </w:rPr>
              <w:t xml:space="preserve"> wpisuje się liczbę załączników)</w:t>
            </w:r>
          </w:p>
        </w:tc>
        <w:tc>
          <w:tcPr>
            <w:tcW w:w="5620" w:type="dxa"/>
            <w:gridSpan w:val="5"/>
            <w:tcBorders>
              <w:top w:val="single" w:sz="6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</w:tcPr>
          <w:p w14:paraId="1178D5C6" w14:textId="77777777" w:rsidR="009B1290" w:rsidRDefault="009B1290" w:rsidP="009B1290">
            <w:pPr>
              <w:ind w:left="-120"/>
              <w:rPr>
                <w:sz w:val="14"/>
                <w:lang w:val="pl-PL"/>
              </w:rPr>
            </w:pPr>
            <w:r>
              <w:rPr>
                <w:sz w:val="12"/>
                <w:lang w:val="pl-PL"/>
              </w:rPr>
              <w:t xml:space="preserve">76.  </w:t>
            </w:r>
            <w:r>
              <w:rPr>
                <w:rFonts w:ascii="Arial" w:hAnsi="Arial"/>
                <w:b/>
                <w:sz w:val="14"/>
                <w:lang w:val="pl-PL"/>
              </w:rPr>
              <w:t>Rodzaj załączników</w:t>
            </w:r>
            <w:r>
              <w:rPr>
                <w:sz w:val="14"/>
                <w:lang w:val="pl-PL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4" w:space="0" w:color="auto"/>
              <w:bottom w:val="double" w:sz="12" w:space="0" w:color="auto"/>
              <w:right w:val="single" w:sz="6" w:space="0" w:color="auto"/>
            </w:tcBorders>
          </w:tcPr>
          <w:p w14:paraId="63ADD529" w14:textId="77777777" w:rsidR="009B1290" w:rsidRDefault="009B1290" w:rsidP="009B1290">
            <w:pPr>
              <w:ind w:left="-132" w:right="-38"/>
              <w:rPr>
                <w:sz w:val="12"/>
                <w:lang w:val="pl-PL"/>
              </w:rPr>
            </w:pPr>
            <w:r>
              <w:rPr>
                <w:sz w:val="12"/>
                <w:lang w:val="pl-PL"/>
              </w:rPr>
              <w:t>77.</w:t>
            </w:r>
          </w:p>
          <w:p w14:paraId="1ED763A2" w14:textId="77777777" w:rsidR="009B1290" w:rsidRDefault="009B1290" w:rsidP="009B1290">
            <w:pPr>
              <w:spacing w:before="120"/>
              <w:ind w:left="-23" w:right="-38"/>
              <w:jc w:val="right"/>
              <w:rPr>
                <w:b/>
                <w:sz w:val="12"/>
                <w:lang w:val="pl-PL"/>
              </w:rPr>
            </w:pPr>
            <w:r>
              <w:rPr>
                <w:sz w:val="12"/>
                <w:lang w:val="pl-PL"/>
              </w:rPr>
              <w:t>sztuk</w:t>
            </w:r>
          </w:p>
        </w:tc>
      </w:tr>
      <w:tr w:rsidR="009B1290" w:rsidRPr="00954722" w14:paraId="16A144D2" w14:textId="77777777" w:rsidTr="006D0DA0">
        <w:trPr>
          <w:cantSplit/>
          <w:trHeight w:val="480"/>
        </w:trPr>
        <w:tc>
          <w:tcPr>
            <w:tcW w:w="10727" w:type="dxa"/>
            <w:gridSpan w:val="1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C0C0C0" w:fill="CCFF99"/>
          </w:tcPr>
          <w:p w14:paraId="0E2E05CD" w14:textId="125BFE40" w:rsidR="009B1290" w:rsidRDefault="009B1290" w:rsidP="009B1290">
            <w:pPr>
              <w:spacing w:before="60"/>
              <w:rPr>
                <w:rFonts w:ascii="Arial" w:hAnsi="Arial"/>
                <w:b/>
                <w:lang w:val="pl-PL"/>
              </w:rPr>
            </w:pPr>
            <w:r>
              <w:rPr>
                <w:rFonts w:ascii="Arial" w:hAnsi="Arial"/>
                <w:b/>
                <w:lang w:val="pl-PL"/>
              </w:rPr>
              <w:t xml:space="preserve">H. PODPIS PODMIOTU ZOBOWIĄZANEGO DO ZŁOŻENIA DEKLARACJI </w:t>
            </w:r>
            <w:r w:rsidR="001167C4">
              <w:rPr>
                <w:rFonts w:ascii="Arial" w:hAnsi="Arial"/>
                <w:b/>
                <w:sz w:val="18"/>
                <w:vertAlign w:val="superscript"/>
                <w:lang w:val="pl-PL"/>
              </w:rPr>
              <w:t>14</w:t>
            </w:r>
            <w:r>
              <w:rPr>
                <w:rFonts w:ascii="Arial" w:hAnsi="Arial"/>
                <w:b/>
                <w:lang w:val="pl-PL"/>
              </w:rPr>
              <w:t xml:space="preserve">/ OSOBY  </w:t>
            </w:r>
            <w:r>
              <w:rPr>
                <w:rFonts w:ascii="Arial" w:hAnsi="Arial"/>
                <w:b/>
                <w:lang w:val="pl-PL"/>
              </w:rPr>
              <w:br/>
              <w:t xml:space="preserve">    UPOWAŻNIONEJ DO PODPISANIA </w:t>
            </w:r>
            <w:r w:rsidR="001167C4">
              <w:rPr>
                <w:rFonts w:ascii="Arial" w:hAnsi="Arial"/>
                <w:b/>
                <w:lang w:val="pl-PL"/>
              </w:rPr>
              <w:t>DEKLARACJI</w:t>
            </w:r>
            <w:r w:rsidR="001167C4">
              <w:rPr>
                <w:rFonts w:ascii="Arial" w:hAnsi="Arial"/>
                <w:b/>
                <w:sz w:val="18"/>
                <w:vertAlign w:val="superscript"/>
                <w:lang w:val="pl-PL"/>
              </w:rPr>
              <w:t>14</w:t>
            </w:r>
          </w:p>
        </w:tc>
      </w:tr>
      <w:tr w:rsidR="009B1290" w:rsidRPr="00954722" w14:paraId="11552BD5" w14:textId="77777777" w:rsidTr="006D0DA0">
        <w:trPr>
          <w:cantSplit/>
          <w:trHeight w:val="570"/>
        </w:trPr>
        <w:tc>
          <w:tcPr>
            <w:tcW w:w="492" w:type="dxa"/>
            <w:tcBorders>
              <w:left w:val="single" w:sz="6" w:space="0" w:color="auto"/>
            </w:tcBorders>
            <w:shd w:val="clear" w:color="C0C0C0" w:fill="CCFF99"/>
          </w:tcPr>
          <w:p w14:paraId="43D9DA5F" w14:textId="77777777" w:rsidR="009B1290" w:rsidRDefault="009B1290" w:rsidP="009B1290">
            <w:pPr>
              <w:widowControl w:val="0"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474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9B3D30" w14:textId="098A01AF" w:rsidR="009B1290" w:rsidRDefault="009B1290" w:rsidP="009B1290">
            <w:pPr>
              <w:pStyle w:val="Nagwekpola"/>
              <w:widowControl w:val="0"/>
              <w:spacing w:line="160" w:lineRule="exact"/>
              <w:ind w:left="-20"/>
              <w:rPr>
                <w:rFonts w:ascii="Arial" w:hAnsi="Arial"/>
                <w:lang w:val="pl-PL"/>
              </w:rPr>
            </w:pPr>
            <w:r>
              <w:rPr>
                <w:b w:val="0"/>
                <w:sz w:val="12"/>
                <w:lang w:val="pl-PL"/>
              </w:rPr>
              <w:t>78.</w:t>
            </w:r>
            <w:r>
              <w:rPr>
                <w:rFonts w:ascii="Arial" w:hAnsi="Arial"/>
                <w:lang w:val="pl-PL"/>
              </w:rPr>
              <w:t xml:space="preserve"> </w:t>
            </w:r>
            <w:r w:rsidR="001167C4" w:rsidRPr="0047514B">
              <w:rPr>
                <w:rFonts w:ascii="Arial" w:hAnsi="Arial"/>
                <w:lang w:val="pl-PL"/>
              </w:rPr>
              <w:t>Imię i nazwisko zobowiązanego nr 1</w:t>
            </w:r>
          </w:p>
        </w:tc>
        <w:tc>
          <w:tcPr>
            <w:tcW w:w="548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29A3" w14:textId="576BB713" w:rsidR="009B1290" w:rsidRDefault="009B1290" w:rsidP="009B1290">
            <w:pPr>
              <w:pStyle w:val="Nagwekpola"/>
              <w:widowControl w:val="0"/>
              <w:tabs>
                <w:tab w:val="left" w:pos="4963"/>
              </w:tabs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>
              <w:rPr>
                <w:b w:val="0"/>
                <w:sz w:val="12"/>
                <w:lang w:val="pl-PL"/>
              </w:rPr>
              <w:t>79.</w:t>
            </w:r>
            <w:r>
              <w:rPr>
                <w:rFonts w:ascii="Arial" w:hAnsi="Arial"/>
                <w:lang w:val="pl-PL"/>
              </w:rPr>
              <w:t xml:space="preserve"> </w:t>
            </w:r>
            <w:r w:rsidR="001167C4" w:rsidRPr="0047514B">
              <w:rPr>
                <w:rFonts w:ascii="Arial" w:hAnsi="Arial"/>
                <w:lang w:val="pl-PL"/>
              </w:rPr>
              <w:t>Imię i nazwisko zobowiązanego nr 2</w:t>
            </w:r>
          </w:p>
        </w:tc>
      </w:tr>
      <w:tr w:rsidR="009B1290" w:rsidRPr="00954722" w14:paraId="1BE13D40" w14:textId="77777777" w:rsidTr="006D0DA0">
        <w:trPr>
          <w:cantSplit/>
          <w:trHeight w:val="866"/>
        </w:trPr>
        <w:tc>
          <w:tcPr>
            <w:tcW w:w="492" w:type="dxa"/>
            <w:tcBorders>
              <w:left w:val="single" w:sz="6" w:space="0" w:color="auto"/>
              <w:bottom w:val="double" w:sz="12" w:space="0" w:color="auto"/>
            </w:tcBorders>
            <w:shd w:val="clear" w:color="C0C0C0" w:fill="CCFF99"/>
          </w:tcPr>
          <w:p w14:paraId="0B7F4726" w14:textId="77777777" w:rsidR="009B1290" w:rsidRDefault="009B1290" w:rsidP="009B1290">
            <w:pPr>
              <w:widowControl w:val="0"/>
              <w:ind w:left="-101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4746" w:type="dxa"/>
            <w:gridSpan w:val="7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66885DBE" w14:textId="77777777" w:rsidR="001167C4" w:rsidRPr="0047514B" w:rsidRDefault="009B1290" w:rsidP="001167C4">
            <w:pPr>
              <w:pStyle w:val="Nagwekpola"/>
              <w:widowControl w:val="0"/>
              <w:ind w:left="-20"/>
              <w:rPr>
                <w:rFonts w:ascii="Arial" w:hAnsi="Arial"/>
                <w:b w:val="0"/>
                <w:lang w:val="pl-PL"/>
              </w:rPr>
            </w:pPr>
            <w:r>
              <w:rPr>
                <w:b w:val="0"/>
                <w:sz w:val="12"/>
                <w:lang w:val="pl-PL"/>
              </w:rPr>
              <w:t>80.</w:t>
            </w:r>
            <w:r>
              <w:rPr>
                <w:rFonts w:ascii="Arial" w:hAnsi="Arial"/>
                <w:sz w:val="10"/>
                <w:lang w:val="pl-PL"/>
              </w:rPr>
              <w:t xml:space="preserve"> </w:t>
            </w:r>
            <w:r w:rsidR="001167C4" w:rsidRPr="0047514B">
              <w:rPr>
                <w:rFonts w:ascii="Arial" w:hAnsi="Arial"/>
                <w:lang w:val="pl-PL"/>
              </w:rPr>
              <w:t>Data wypełnienia deklaracji i czytelny podpis zobowiązanego nr 1</w:t>
            </w:r>
          </w:p>
          <w:p w14:paraId="2CD93C32" w14:textId="5BACFD33" w:rsidR="009B1290" w:rsidRDefault="009B1290" w:rsidP="009B1290">
            <w:pPr>
              <w:pStyle w:val="Nagwekpola"/>
              <w:widowControl w:val="0"/>
              <w:ind w:left="-20"/>
              <w:rPr>
                <w:rFonts w:ascii="Arial" w:hAnsi="Arial"/>
                <w:b w:val="0"/>
                <w:lang w:val="pl-PL"/>
              </w:rPr>
            </w:pPr>
          </w:p>
          <w:p w14:paraId="24E71744" w14:textId="3A80A47B" w:rsidR="009B1290" w:rsidRDefault="009B1290" w:rsidP="009B1290">
            <w:pPr>
              <w:pStyle w:val="Nagwekpola"/>
              <w:spacing w:line="480" w:lineRule="exact"/>
              <w:ind w:left="-102"/>
              <w:rPr>
                <w:rFonts w:ascii="Arial" w:hAnsi="Arial"/>
                <w:b w:val="0"/>
                <w:sz w:val="20"/>
                <w:lang w:val="pl-PL"/>
              </w:rPr>
            </w:pPr>
            <w:r>
              <w:rPr>
                <w:sz w:val="52"/>
                <w:lang w:val="pl-PL"/>
              </w:rPr>
              <w:t xml:space="preserve">   </w:t>
            </w:r>
          </w:p>
        </w:tc>
        <w:tc>
          <w:tcPr>
            <w:tcW w:w="5489" w:type="dxa"/>
            <w:gridSpan w:val="3"/>
            <w:tcBorders>
              <w:left w:val="single" w:sz="6" w:space="0" w:color="auto"/>
              <w:bottom w:val="double" w:sz="12" w:space="0" w:color="auto"/>
              <w:right w:val="single" w:sz="6" w:space="0" w:color="auto"/>
            </w:tcBorders>
          </w:tcPr>
          <w:p w14:paraId="50746205" w14:textId="155D375E" w:rsidR="009B1290" w:rsidRDefault="009B1290" w:rsidP="009B1290">
            <w:pPr>
              <w:pStyle w:val="Nagwekpola"/>
              <w:widowControl w:val="0"/>
              <w:tabs>
                <w:tab w:val="left" w:pos="4963"/>
              </w:tabs>
              <w:ind w:left="-101"/>
              <w:rPr>
                <w:kern w:val="2"/>
                <w:lang w:val="pl-PL"/>
              </w:rPr>
            </w:pPr>
            <w:r>
              <w:rPr>
                <w:b w:val="0"/>
                <w:sz w:val="12"/>
                <w:lang w:val="pl-PL"/>
              </w:rPr>
              <w:t>81.</w:t>
            </w:r>
            <w:r>
              <w:rPr>
                <w:rFonts w:ascii="Arial" w:hAnsi="Arial"/>
                <w:lang w:val="pl-PL"/>
              </w:rPr>
              <w:t xml:space="preserve"> </w:t>
            </w:r>
            <w:r w:rsidR="001167C4" w:rsidRPr="0047514B">
              <w:rPr>
                <w:rFonts w:ascii="Arial" w:hAnsi="Arial"/>
                <w:lang w:val="pl-PL"/>
              </w:rPr>
              <w:t>Data wypełnienia deklaracji i czytelny podpis zobowiązanego nr 2</w:t>
            </w:r>
          </w:p>
        </w:tc>
      </w:tr>
      <w:tr w:rsidR="009B1290" w14:paraId="725615C8" w14:textId="77777777" w:rsidTr="006D0DA0">
        <w:trPr>
          <w:cantSplit/>
          <w:trHeight w:val="468"/>
        </w:trPr>
        <w:tc>
          <w:tcPr>
            <w:tcW w:w="10727" w:type="dxa"/>
            <w:gridSpan w:val="11"/>
            <w:tcBorders>
              <w:top w:val="double" w:sz="12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2AF77527" w14:textId="3DB12721" w:rsidR="009B1290" w:rsidRDefault="009B1290" w:rsidP="009B1290">
            <w:pPr>
              <w:pStyle w:val="heading1"/>
              <w:spacing w:before="120" w:line="200" w:lineRule="exact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z w:val="24"/>
                <w:lang w:val="pl-PL"/>
              </w:rPr>
              <w:t>I</w:t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head2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fldChar w:fldCharType="begin"/>
            </w:r>
            <w:r>
              <w:rPr>
                <w:rFonts w:ascii="Arial" w:hAnsi="Arial"/>
                <w:sz w:val="24"/>
                <w:lang w:val="pl-PL"/>
              </w:rPr>
              <w:instrText>SEQ head3 \r 0 \h</w:instrText>
            </w:r>
            <w:r>
              <w:rPr>
                <w:rFonts w:ascii="Arial" w:hAnsi="Arial"/>
                <w:lang w:val="pl-PL"/>
              </w:rPr>
              <w:fldChar w:fldCharType="end"/>
            </w:r>
            <w:r>
              <w:rPr>
                <w:rFonts w:ascii="Arial" w:hAnsi="Arial"/>
                <w:sz w:val="24"/>
                <w:lang w:val="pl-PL"/>
              </w:rPr>
              <w:t xml:space="preserve">. ADNOTACJE </w:t>
            </w:r>
          </w:p>
        </w:tc>
      </w:tr>
      <w:tr w:rsidR="009B1290" w14:paraId="06199BA4" w14:textId="77777777" w:rsidTr="00B247B9">
        <w:trPr>
          <w:cantSplit/>
          <w:trHeight w:val="545"/>
        </w:trPr>
        <w:tc>
          <w:tcPr>
            <w:tcW w:w="498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6B8E97D5" w14:textId="77777777" w:rsidR="009B1290" w:rsidRDefault="009B1290" w:rsidP="009B1290">
            <w:pPr>
              <w:keepLines/>
              <w:spacing w:line="160" w:lineRule="exact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1022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FF99"/>
          </w:tcPr>
          <w:p w14:paraId="5863C216" w14:textId="77777777" w:rsidR="009B1290" w:rsidRDefault="009B1290" w:rsidP="009B1290">
            <w:pPr>
              <w:pStyle w:val="Nagwekpola"/>
              <w:widowControl w:val="0"/>
              <w:tabs>
                <w:tab w:val="left" w:pos="4963"/>
              </w:tabs>
              <w:ind w:left="-101"/>
              <w:rPr>
                <w:rFonts w:ascii="Arial" w:hAnsi="Arial"/>
                <w:sz w:val="12"/>
                <w:lang w:val="pl-PL"/>
              </w:rPr>
            </w:pPr>
            <w:r>
              <w:rPr>
                <w:lang w:val="pl-PL"/>
              </w:rPr>
              <w:t>Adnotacje przyjmującego deklarację:</w:t>
            </w:r>
          </w:p>
        </w:tc>
      </w:tr>
      <w:tr w:rsidR="009B1290" w14:paraId="547F61ED" w14:textId="77777777" w:rsidTr="00B247B9">
        <w:trPr>
          <w:cantSplit/>
          <w:trHeight w:val="150"/>
        </w:trPr>
        <w:tc>
          <w:tcPr>
            <w:tcW w:w="49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1F74874C" w14:textId="77777777" w:rsidR="009B1290" w:rsidRDefault="009B1290" w:rsidP="009B1290">
            <w:pPr>
              <w:keepLines/>
              <w:spacing w:line="160" w:lineRule="exact"/>
              <w:rPr>
                <w:rFonts w:ascii="Arial" w:hAnsi="Arial"/>
                <w:sz w:val="14"/>
                <w:lang w:val="pl-PL"/>
              </w:rPr>
            </w:pPr>
          </w:p>
        </w:tc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5477223C" w14:textId="77777777" w:rsidR="009B1290" w:rsidRDefault="009B1290" w:rsidP="009B1290">
            <w:pPr>
              <w:pStyle w:val="Nagwekpola"/>
              <w:widowControl w:val="0"/>
              <w:tabs>
                <w:tab w:val="left" w:pos="4963"/>
              </w:tabs>
              <w:ind w:left="-101"/>
              <w:rPr>
                <w:lang w:val="pl-PL"/>
              </w:rPr>
            </w:pPr>
          </w:p>
        </w:tc>
        <w:tc>
          <w:tcPr>
            <w:tcW w:w="548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99"/>
          </w:tcPr>
          <w:p w14:paraId="79693767" w14:textId="77777777" w:rsidR="009B1290" w:rsidRDefault="009B1290" w:rsidP="009B1290">
            <w:pPr>
              <w:pStyle w:val="Nagwekpola"/>
              <w:widowControl w:val="0"/>
              <w:tabs>
                <w:tab w:val="left" w:pos="4963"/>
              </w:tabs>
              <w:ind w:left="-101"/>
              <w:rPr>
                <w:lang w:val="pl-PL"/>
              </w:rPr>
            </w:pPr>
          </w:p>
        </w:tc>
      </w:tr>
      <w:tr w:rsidR="009B1290" w:rsidRPr="00954722" w14:paraId="7CC63CA6" w14:textId="77777777" w:rsidTr="006D0DA0">
        <w:trPr>
          <w:cantSplit/>
          <w:trHeight w:val="598"/>
        </w:trPr>
        <w:tc>
          <w:tcPr>
            <w:tcW w:w="498" w:type="dxa"/>
            <w:gridSpan w:val="2"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CCFF99"/>
          </w:tcPr>
          <w:p w14:paraId="35DCB683" w14:textId="77777777" w:rsidR="009B1290" w:rsidRDefault="009B1290" w:rsidP="009B1290">
            <w:pPr>
              <w:pStyle w:val="Nagwekpola"/>
              <w:spacing w:line="160" w:lineRule="exact"/>
              <w:ind w:left="-35"/>
              <w:rPr>
                <w:rFonts w:ascii="Arial" w:hAnsi="Arial"/>
                <w:sz w:val="12"/>
                <w:lang w:val="pl-PL"/>
              </w:rPr>
            </w:pPr>
          </w:p>
        </w:tc>
        <w:tc>
          <w:tcPr>
            <w:tcW w:w="4740" w:type="dxa"/>
            <w:gridSpan w:val="6"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CCFF99"/>
          </w:tcPr>
          <w:p w14:paraId="6F528B44" w14:textId="77777777" w:rsidR="009B1290" w:rsidRDefault="009B1290" w:rsidP="009B1290">
            <w:pPr>
              <w:pStyle w:val="Nagwekpola"/>
              <w:widowControl w:val="0"/>
              <w:ind w:left="-20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Data weryfikacji i zatwierdzenia deklaracji </w:t>
            </w:r>
          </w:p>
          <w:p w14:paraId="4CB59B13" w14:textId="77777777" w:rsidR="009B1290" w:rsidRDefault="009B1290" w:rsidP="009B1290">
            <w:pPr>
              <w:pStyle w:val="Nagwekpola"/>
              <w:widowControl w:val="0"/>
              <w:ind w:left="-20"/>
              <w:rPr>
                <w:rFonts w:ascii="Arial" w:hAnsi="Arial"/>
                <w:b w:val="0"/>
                <w:lang w:val="pl-PL"/>
              </w:rPr>
            </w:pPr>
            <w:r>
              <w:rPr>
                <w:rFonts w:ascii="Arial" w:hAnsi="Arial"/>
                <w:lang w:val="pl-PL"/>
              </w:rPr>
              <w:t xml:space="preserve">            </w:t>
            </w:r>
            <w:r>
              <w:rPr>
                <w:rFonts w:ascii="Arial" w:hAnsi="Arial"/>
                <w:b w:val="0"/>
                <w:lang w:val="pl-PL"/>
              </w:rPr>
              <w:fldChar w:fldCharType="begin" w:fldLock="1"/>
            </w:r>
            <w:r>
              <w:rPr>
                <w:rFonts w:ascii="Arial" w:hAnsi="Arial"/>
                <w:b w:val="0"/>
                <w:lang w:val="pl-PL"/>
              </w:rPr>
              <w:instrText>FILLIN "Field description (up to 255 characters)"</w:instrText>
            </w:r>
            <w:r>
              <w:rPr>
                <w:rFonts w:ascii="Arial" w:hAnsi="Arial"/>
                <w:b w:val="0"/>
                <w:lang w:val="pl-PL"/>
              </w:rPr>
              <w:fldChar w:fldCharType="separate"/>
            </w:r>
            <w:r>
              <w:rPr>
                <w:rFonts w:ascii="Arial" w:hAnsi="Arial"/>
                <w:b w:val="0"/>
                <w:lang w:val="pl-PL"/>
              </w:rPr>
              <w:t>(dzień    -    miesiąc   -      rok)</w:t>
            </w:r>
            <w:r>
              <w:rPr>
                <w:rFonts w:ascii="Arial" w:hAnsi="Arial"/>
                <w:b w:val="0"/>
                <w:lang w:val="pl-PL"/>
              </w:rPr>
              <w:fldChar w:fldCharType="end"/>
            </w:r>
          </w:p>
          <w:p w14:paraId="6E0B0CFA" w14:textId="77777777" w:rsidR="009B1290" w:rsidRPr="00D529F7" w:rsidRDefault="009B1290" w:rsidP="009B1290">
            <w:pPr>
              <w:pStyle w:val="Nagwekpola"/>
              <w:spacing w:line="480" w:lineRule="exact"/>
              <w:ind w:left="-102"/>
              <w:rPr>
                <w:rFonts w:ascii="Arial" w:hAnsi="Arial"/>
                <w:b w:val="0"/>
                <w:u w:val="single"/>
                <w:lang w:val="pl-PL"/>
              </w:rPr>
            </w:pPr>
            <w:r>
              <w:rPr>
                <w:sz w:val="52"/>
                <w:lang w:val="pl-PL"/>
              </w:rPr>
              <w:t xml:space="preserve">   </w:t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48"/>
                <w:lang w:val="pl-PL"/>
              </w:rPr>
              <w:t>-</w:t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52"/>
                <w:lang w:val="pl-PL"/>
              </w:rPr>
              <w:sym w:font="Symbol" w:char="F0F0"/>
            </w:r>
            <w:r>
              <w:rPr>
                <w:b w:val="0"/>
                <w:sz w:val="52"/>
                <w:lang w:val="pl-PL"/>
              </w:rPr>
              <w:sym w:font="Symbol" w:char="F0F0"/>
            </w:r>
          </w:p>
        </w:tc>
        <w:tc>
          <w:tcPr>
            <w:tcW w:w="5489" w:type="dxa"/>
            <w:gridSpan w:val="3"/>
            <w:tcBorders>
              <w:left w:val="single" w:sz="6" w:space="0" w:color="auto"/>
              <w:bottom w:val="single" w:sz="12" w:space="0" w:color="000000"/>
              <w:right w:val="single" w:sz="6" w:space="0" w:color="auto"/>
            </w:tcBorders>
            <w:shd w:val="clear" w:color="auto" w:fill="CCFF99"/>
          </w:tcPr>
          <w:p w14:paraId="38FDD44C" w14:textId="77777777" w:rsidR="009B1290" w:rsidRDefault="009B1290" w:rsidP="009B1290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Podpis i pieczątka służbowa weryfikującego i zatwierdzającego deklarację</w:t>
            </w:r>
          </w:p>
        </w:tc>
      </w:tr>
    </w:tbl>
    <w:p w14:paraId="5C11B2BA" w14:textId="77777777" w:rsidR="00606B99" w:rsidRDefault="00606B99" w:rsidP="00A80C69">
      <w:pPr>
        <w:ind w:left="-142"/>
        <w:rPr>
          <w:rFonts w:ascii="Arial" w:hAnsi="Arial"/>
          <w:b/>
          <w:position w:val="-2"/>
          <w:sz w:val="16"/>
          <w:lang w:val="pl-PL"/>
        </w:rPr>
      </w:pPr>
    </w:p>
    <w:p w14:paraId="422D9572" w14:textId="77777777" w:rsidR="00B92096" w:rsidRDefault="00B92096" w:rsidP="000C0F26">
      <w:pPr>
        <w:ind w:left="-142" w:right="-11"/>
        <w:rPr>
          <w:rFonts w:ascii="Arial" w:hAnsi="Arial"/>
          <w:b/>
          <w:position w:val="-2"/>
          <w:sz w:val="16"/>
          <w:u w:val="single"/>
          <w:lang w:val="pl-PL"/>
        </w:rPr>
      </w:pPr>
    </w:p>
    <w:p w14:paraId="2E025E51" w14:textId="545B0076" w:rsidR="00FC0700" w:rsidRPr="000C0F26" w:rsidRDefault="00FC0700" w:rsidP="000C0F26">
      <w:pPr>
        <w:ind w:left="-142" w:right="-11"/>
        <w:rPr>
          <w:rFonts w:ascii="Arial" w:hAnsi="Arial"/>
          <w:b/>
          <w:position w:val="-2"/>
          <w:sz w:val="16"/>
          <w:u w:val="single"/>
          <w:lang w:val="pl-PL"/>
        </w:rPr>
      </w:pPr>
      <w:r w:rsidRPr="000C0F26">
        <w:rPr>
          <w:rFonts w:ascii="Arial" w:hAnsi="Arial"/>
          <w:b/>
          <w:position w:val="-2"/>
          <w:sz w:val="16"/>
          <w:u w:val="single"/>
          <w:lang w:val="pl-PL"/>
        </w:rPr>
        <w:t>Pouczenie:</w:t>
      </w:r>
    </w:p>
    <w:p w14:paraId="2BE90D9D" w14:textId="77777777" w:rsidR="000C0F26" w:rsidRPr="0023497C" w:rsidRDefault="000C0F26" w:rsidP="000C0F26">
      <w:pPr>
        <w:ind w:left="-142" w:right="-11"/>
        <w:rPr>
          <w:rFonts w:ascii="Arial" w:hAnsi="Arial"/>
          <w:position w:val="-2"/>
          <w:sz w:val="14"/>
          <w:szCs w:val="14"/>
          <w:lang w:val="pl-PL"/>
        </w:rPr>
      </w:pPr>
    </w:p>
    <w:p w14:paraId="26BBFEC1" w14:textId="13539503" w:rsidR="00CE0D2A" w:rsidRPr="00143270" w:rsidRDefault="00CE0D2A" w:rsidP="00CE0D2A">
      <w:pPr>
        <w:pStyle w:val="Tekstpodstawowy"/>
        <w:spacing w:line="240" w:lineRule="auto"/>
        <w:ind w:right="-11"/>
        <w:jc w:val="both"/>
        <w:rPr>
          <w:b/>
          <w:sz w:val="14"/>
          <w:lang w:val="pl-PL"/>
        </w:rPr>
      </w:pPr>
      <w:r w:rsidRPr="00143270">
        <w:rPr>
          <w:b/>
          <w:sz w:val="14"/>
          <w:lang w:val="pl-PL"/>
        </w:rPr>
        <w:t xml:space="preserve">Niniejsza deklaracja stanowi podstawę do wystawienia tytułu wykonawczego, zgodnie z przepisami ustawy z dnia 17 czerwca 1966r. </w:t>
      </w:r>
      <w:r w:rsidRPr="00143270">
        <w:rPr>
          <w:b/>
          <w:sz w:val="14"/>
          <w:lang w:val="pl-PL"/>
        </w:rPr>
        <w:br/>
        <w:t xml:space="preserve">o postępowaniu egzekucyjnym w administracji </w:t>
      </w:r>
      <w:r w:rsidRPr="003C71B0">
        <w:rPr>
          <w:bCs/>
          <w:sz w:val="14"/>
          <w:lang w:val="pl-PL"/>
        </w:rPr>
        <w:t>(</w:t>
      </w:r>
      <w:r w:rsidR="001167C4" w:rsidRPr="0023497C">
        <w:rPr>
          <w:sz w:val="14"/>
          <w:szCs w:val="14"/>
          <w:lang w:val="pl-PL"/>
        </w:rPr>
        <w:t>t.j. Dz. U. z 2025 r. poz. 132</w:t>
      </w:r>
      <w:r w:rsidR="00334FC3" w:rsidRPr="00334FC3">
        <w:rPr>
          <w:sz w:val="14"/>
          <w:szCs w:val="14"/>
          <w:lang w:val="pl-PL"/>
        </w:rPr>
        <w:t>,</w:t>
      </w:r>
      <w:r w:rsidR="001167C4" w:rsidRPr="0023497C">
        <w:rPr>
          <w:sz w:val="14"/>
          <w:szCs w:val="14"/>
          <w:lang w:val="pl-PL"/>
        </w:rPr>
        <w:t xml:space="preserve"> </w:t>
      </w:r>
      <w:r w:rsidR="00334FC3" w:rsidRPr="0023497C">
        <w:rPr>
          <w:sz w:val="14"/>
          <w:szCs w:val="14"/>
          <w:lang w:val="pl-PL"/>
        </w:rPr>
        <w:t>620 i 1302)</w:t>
      </w:r>
      <w:r w:rsidR="003C71B0">
        <w:rPr>
          <w:sz w:val="14"/>
          <w:szCs w:val="14"/>
          <w:lang w:val="pl-PL"/>
        </w:rPr>
        <w:t>.</w:t>
      </w:r>
    </w:p>
    <w:p w14:paraId="1528E6DE" w14:textId="77777777" w:rsidR="00CE0D2A" w:rsidRDefault="00CE0D2A" w:rsidP="00CE0D2A">
      <w:pPr>
        <w:pStyle w:val="Tekstpodstawowy"/>
        <w:spacing w:line="240" w:lineRule="auto"/>
        <w:ind w:right="-11"/>
        <w:jc w:val="both"/>
        <w:rPr>
          <w:b/>
          <w:sz w:val="16"/>
          <w:lang w:val="pl-PL"/>
        </w:rPr>
      </w:pPr>
    </w:p>
    <w:p w14:paraId="1A43FC2A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Zgodnie z RODO tj. Rozporządzeniem Parlamentu Europejskiego i Rady (UE) 2016/679 z dnia 27 kwietnia 2016 r. w sprawie ochrony osób fizycznych w związku z przetwarzaniem danych osobowych i w sprawie swobodnego przepływu takich danych oraz uchylenia dyrektywy 95/46/WE, informujemy jak niżej.</w:t>
      </w:r>
    </w:p>
    <w:p w14:paraId="3D2D8680" w14:textId="651A255E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1) Administratorem Pani/Pana danych osobowych jest Prezydent Miasta Gdańska, Urząd Miejski w Gdańsku, ul. Nowe Ogrody 8/12, 80-803 Gdańsk, e-mail: umg@gdansk.gda.pl; tel. +48 58 52 44 500; fax: +48 58 302 39 41.</w:t>
      </w:r>
    </w:p>
    <w:p w14:paraId="168DB747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2) Dane kontaktowe do Inspektora Ochrony Danych w Urzędzie Miejskim w Gdańsku jak Administratora oraz e-mail: iod@gdansk.gda.pl</w:t>
      </w:r>
    </w:p>
    <w:p w14:paraId="55BCE79F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3) Dane osobowe zbierane są w celu realizacji obowiązków lub uprawnień Administratora określonych w przepisach o utrzymaniu czystości i porządku w gminach oraz opartych na nich aktach prawa miejscowego - w celu wymiaru i poboru opłaty za gospodarowanie odpadami komunalnymi, określenia podstawy ulg i zwolnień w tej opłacie, jak i jej egzekucji, nadto w celu realizacji usługi odbioru odpadów.</w:t>
      </w:r>
    </w:p>
    <w:p w14:paraId="4B0EADE1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4) Pani/Pana dane osobowe przetwarzane będą na podstawie art.6 ust.1 lit. c) i e) RODO, ustawy z dnia 13 września 1996 r. o utrzymaniu czystości i porządku w gminach oraz ustawy z dnia 29 sierpnia 1997 r. Ordynacja podatkowa.</w:t>
      </w:r>
    </w:p>
    <w:p w14:paraId="0D3178E4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5) W zakresie dodatkowych danych kontaktowych (nieobowiązkowych), dane osobowe będą przetwarzane na podstawie Pani/Pana zgody w celu usprawnienia kontaktu. Mają Państwo prawo do cofnięcia zgody w dowolnym momencie (bez wpływu na zgodność z prawem przetwarzania, którego dokonano na podstawie zgody przed jej cofnięciem).</w:t>
      </w:r>
    </w:p>
    <w:p w14:paraId="3DF788BD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6) Obowiązek podania danych wynika z przepisów prawa, w tym prawa miejscowego, regulujących opłatę za gospodarowanie odpadami komunalnymi i odbiór odpadów i jest niezbędne do identyfikacji podmiotu zobowiązanego do wnoszenia opłaty oraz właściciela nieruchomości, z której usługa ma być realizowana, a konsekwencją ich niepodania jest podjęcie środków prawnych przewidzianych w przepisach prawa podatkowego.</w:t>
      </w:r>
    </w:p>
    <w:p w14:paraId="5C458031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7) Dane osobowe mogą być ujawnione podmiotom uprawnionym na podstawie przepisów prawa, podmiotom przetwarzającym dane osobowe na polecenie administratora, w tym obsługującym jego systemy informatyczne oraz w pewnym zakresie wykonawcom usługi odbioru odpadów.</w:t>
      </w:r>
    </w:p>
    <w:p w14:paraId="7153C737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8) Pani/Pana dane osobowe będą przechowywane przez okres nie dłuższy niż jest to niezbędne do realizacji celów ich przetwarzania tj. przez okres świadczenia usługi odbioru odpadów komunalnych oraz pobierania i dochodzenia opłaty za gospodarowanie odpadami komunalnymi, a następnie przez okres wynikający z przepisów prawa dotyczących archiwizacji dokumentacji, w szczególności zgodnie z ustawą o narodowym zasobie archiwalnym i archiwach.</w:t>
      </w:r>
    </w:p>
    <w:p w14:paraId="360E8D01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9) Posiada Pani/Pan prawo żądania dostępu do treści swoich danych, ich sprostowania, usunięcia, ograniczenia ich przetwarzania, sprzeciwu wobec przetwarzania - w zakresie przewidzianym w RODO.</w:t>
      </w:r>
    </w:p>
    <w:p w14:paraId="67443B4C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10) Ma Pani/Pan prawo wniesienia skargi do Prezesa Urzędu Ochrony Danych Osobowych w przypadku przetwarzania danych osobowych niezgodnie z przepisami.</w:t>
      </w:r>
    </w:p>
    <w:p w14:paraId="3FA3CDF1" w14:textId="77777777" w:rsidR="00860AD1" w:rsidRPr="00954722" w:rsidRDefault="00860AD1" w:rsidP="00860AD1">
      <w:pPr>
        <w:jc w:val="both"/>
        <w:rPr>
          <w:rFonts w:ascii="Arial" w:hAnsi="Arial" w:cs="Arial"/>
          <w:sz w:val="14"/>
          <w:szCs w:val="14"/>
          <w:lang w:val="pl-PL"/>
        </w:rPr>
      </w:pPr>
      <w:r w:rsidRPr="00954722">
        <w:rPr>
          <w:rFonts w:ascii="Arial" w:hAnsi="Arial" w:cs="Arial"/>
          <w:sz w:val="14"/>
          <w:szCs w:val="14"/>
          <w:lang w:val="pl-PL"/>
        </w:rPr>
        <w:t>11) Dane osobowe nie będą służyły do zautomatyzowanego podejmowania decyzji, w tym profilowania osób fizycznych.</w:t>
      </w:r>
    </w:p>
    <w:p w14:paraId="40098B3E" w14:textId="77777777" w:rsidR="004D49EC" w:rsidRDefault="004D49EC" w:rsidP="000C0F26">
      <w:pPr>
        <w:pStyle w:val="Tekstpodstawowy"/>
        <w:spacing w:line="240" w:lineRule="auto"/>
        <w:ind w:left="-142" w:right="-11"/>
        <w:jc w:val="both"/>
        <w:rPr>
          <w:b/>
          <w:sz w:val="16"/>
          <w:lang w:val="pl-PL"/>
        </w:rPr>
      </w:pPr>
    </w:p>
    <w:p w14:paraId="492FB07A" w14:textId="77777777" w:rsidR="000C0F26" w:rsidRPr="004232D7" w:rsidRDefault="000C0F26" w:rsidP="004232D7">
      <w:pPr>
        <w:ind w:left="-142" w:right="-11"/>
        <w:rPr>
          <w:rFonts w:ascii="Arial" w:hAnsi="Arial"/>
          <w:position w:val="-2"/>
          <w:sz w:val="16"/>
          <w:u w:val="single"/>
          <w:lang w:val="pl-PL"/>
        </w:rPr>
      </w:pPr>
      <w:r w:rsidRPr="000C0F26">
        <w:rPr>
          <w:rFonts w:ascii="Arial" w:hAnsi="Arial"/>
          <w:b/>
          <w:position w:val="-2"/>
          <w:sz w:val="16"/>
          <w:u w:val="single"/>
          <w:lang w:val="pl-PL"/>
        </w:rPr>
        <w:t>Objaśnienia:</w:t>
      </w:r>
    </w:p>
    <w:p w14:paraId="459201D3" w14:textId="479366E3" w:rsidR="006D4F65" w:rsidRPr="00F63AD8" w:rsidRDefault="00CA63F3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1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 xml:space="preserve">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Numer PESEL wpisują właściciele będący osobami fizycznymi objętymi rejestrem PESEL, nieprowadzący działalności gospodarczej lub niebędący zarejestrowanymi podatnikami podatku od towarów i usług. Osoby nieposiadające PESEL </w:t>
      </w:r>
      <w:r w:rsidR="001766CA" w:rsidRPr="00F63AD8">
        <w:rPr>
          <w:rFonts w:ascii="Arial" w:hAnsi="Arial" w:cs="Arial"/>
          <w:sz w:val="14"/>
          <w:szCs w:val="14"/>
          <w:lang w:val="pl-PL"/>
        </w:rPr>
        <w:t>wpisują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w sekcji E.1. w poz. </w:t>
      </w:r>
      <w:r w:rsidR="002D5B82" w:rsidRPr="00F63AD8">
        <w:rPr>
          <w:rFonts w:ascii="Arial" w:hAnsi="Arial" w:cs="Arial"/>
          <w:sz w:val="14"/>
          <w:szCs w:val="14"/>
          <w:lang w:val="pl-PL"/>
        </w:rPr>
        <w:t>18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datę urodzenia</w:t>
      </w:r>
      <w:r w:rsidR="00041AAA" w:rsidRPr="00F63AD8">
        <w:rPr>
          <w:rFonts w:ascii="Arial" w:hAnsi="Arial" w:cs="Arial"/>
          <w:sz w:val="14"/>
          <w:szCs w:val="14"/>
          <w:lang w:val="pl-PL"/>
        </w:rPr>
        <w:t xml:space="preserve">. </w:t>
      </w:r>
      <w:r w:rsidR="00647FEC" w:rsidRPr="00F63AD8">
        <w:rPr>
          <w:rFonts w:ascii="Arial" w:hAnsi="Arial" w:cs="Arial"/>
          <w:sz w:val="14"/>
          <w:szCs w:val="14"/>
          <w:lang w:val="pl-PL"/>
        </w:rPr>
        <w:t>To samo dotyczy zobowiązanego wskazanego w sekcji E.2.</w:t>
      </w:r>
      <w:r w:rsidR="008A0979" w:rsidRPr="00F63AD8">
        <w:rPr>
          <w:rFonts w:ascii="Arial" w:hAnsi="Arial" w:cs="Arial"/>
          <w:sz w:val="14"/>
          <w:szCs w:val="14"/>
          <w:lang w:val="pl-PL"/>
        </w:rPr>
        <w:t xml:space="preserve"> w </w:t>
      </w:r>
      <w:r w:rsidR="00647FEC" w:rsidRPr="00F63AD8">
        <w:rPr>
          <w:rFonts w:ascii="Arial" w:hAnsi="Arial" w:cs="Arial"/>
          <w:sz w:val="14"/>
          <w:szCs w:val="14"/>
          <w:lang w:val="pl-PL"/>
        </w:rPr>
        <w:t>poz. 45. I</w:t>
      </w:r>
      <w:r w:rsidRPr="00F63AD8">
        <w:rPr>
          <w:rFonts w:ascii="Arial" w:hAnsi="Arial" w:cs="Arial"/>
          <w:sz w:val="14"/>
          <w:szCs w:val="14"/>
          <w:lang w:val="pl-PL"/>
        </w:rPr>
        <w:t>dentyfikator podatkowy NIP wpisują pozostali właściciele nieruchomości.</w:t>
      </w:r>
    </w:p>
    <w:p w14:paraId="0D5CDCC3" w14:textId="5B7AC404" w:rsidR="006D4F65" w:rsidRPr="00F63AD8" w:rsidRDefault="00CA63F3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2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 xml:space="preserve"> 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Numer NIP należy podać w przypadku pozostałych podmiotów podlegających obowiązkowi ewidencyjnemu, o którym mowa w art. 2 Ustawy z dnia 13 października 1995r. </w:t>
      </w:r>
      <w:r w:rsidRPr="00F63AD8">
        <w:rPr>
          <w:rFonts w:ascii="Arial" w:hAnsi="Arial" w:cs="Arial"/>
          <w:sz w:val="14"/>
          <w:szCs w:val="14"/>
          <w:lang w:val="pl-PL"/>
        </w:rPr>
        <w:br/>
        <w:t xml:space="preserve">o zasadach ewidencji i identyfikacji podatników i płatników </w:t>
      </w:r>
      <w:r w:rsidR="00C92129" w:rsidRPr="00F63AD8">
        <w:rPr>
          <w:rFonts w:ascii="Arial" w:hAnsi="Arial" w:cs="Arial"/>
          <w:sz w:val="14"/>
          <w:szCs w:val="14"/>
          <w:lang w:val="pl-PL"/>
        </w:rPr>
        <w:t>(</w:t>
      </w:r>
      <w:r w:rsidR="00026C82" w:rsidRPr="00F63AD8">
        <w:rPr>
          <w:rFonts w:ascii="Arial" w:hAnsi="Arial" w:cs="Arial"/>
          <w:sz w:val="14"/>
          <w:szCs w:val="14"/>
          <w:lang w:val="pl-PL"/>
        </w:rPr>
        <w:t>t.j. Dz. U. z 2025 r., poz. 237</w:t>
      </w:r>
      <w:r w:rsidR="007B1C29" w:rsidRPr="00F63AD8">
        <w:rPr>
          <w:rFonts w:ascii="Arial" w:hAnsi="Arial" w:cs="Arial"/>
          <w:sz w:val="14"/>
          <w:szCs w:val="14"/>
          <w:lang w:val="pl-PL"/>
        </w:rPr>
        <w:t>,</w:t>
      </w:r>
      <w:r w:rsidR="00026C82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7B1C29" w:rsidRPr="00F63AD8">
        <w:rPr>
          <w:rFonts w:ascii="Arial" w:hAnsi="Arial" w:cs="Arial"/>
          <w:sz w:val="14"/>
          <w:szCs w:val="14"/>
          <w:lang w:val="pl-PL"/>
        </w:rPr>
        <w:t>769 i 820</w:t>
      </w:r>
      <w:r w:rsidR="00026C82" w:rsidRPr="00F63AD8">
        <w:rPr>
          <w:rFonts w:ascii="Arial" w:hAnsi="Arial" w:cs="Arial"/>
          <w:sz w:val="14"/>
          <w:szCs w:val="14"/>
          <w:lang w:val="pl-PL"/>
        </w:rPr>
        <w:t>)</w:t>
      </w:r>
      <w:r w:rsidR="0005676E" w:rsidRPr="00F63AD8">
        <w:rPr>
          <w:rFonts w:ascii="Arial" w:hAnsi="Arial" w:cs="Arial"/>
          <w:sz w:val="14"/>
          <w:szCs w:val="14"/>
          <w:lang w:val="pl-PL"/>
        </w:rPr>
        <w:t>.</w:t>
      </w:r>
    </w:p>
    <w:p w14:paraId="189E3B46" w14:textId="74CBE59F" w:rsidR="00026C82" w:rsidRPr="00F63AD8" w:rsidRDefault="00235854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i/>
          <w:iCs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3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="00CA63F3" w:rsidRPr="003C71B0">
        <w:rPr>
          <w:rFonts w:ascii="Arial" w:hAnsi="Arial" w:cs="Arial"/>
          <w:b/>
          <w:sz w:val="14"/>
          <w:szCs w:val="14"/>
          <w:lang w:val="pl-PL"/>
        </w:rPr>
        <w:t xml:space="preserve"> </w:t>
      </w:r>
      <w:r w:rsidR="007C43DA" w:rsidRPr="00F63AD8">
        <w:rPr>
          <w:rFonts w:ascii="Arial" w:hAnsi="Arial" w:cs="Arial"/>
          <w:sz w:val="14"/>
          <w:szCs w:val="14"/>
          <w:lang w:val="pl-PL"/>
        </w:rPr>
        <w:t xml:space="preserve">W przypadku zmiany danych będących podstawą ustalenia należnej opłaty za gospodarowanie odpadami komunalnym, właściciel nieruchomości jest obowiązany złożyć deklarację w terminie do 10 dnia miesiąca następującego po miesiącu, w którym nastąpiła zmiana (art. 6m ust. 2 Ustawy). </w:t>
      </w:r>
      <w:r w:rsidR="00DC6F54" w:rsidRPr="00F63AD8">
        <w:rPr>
          <w:rFonts w:ascii="Arial" w:hAnsi="Arial" w:cs="Arial"/>
          <w:sz w:val="14"/>
          <w:szCs w:val="14"/>
          <w:lang w:val="pl-PL"/>
        </w:rPr>
        <w:t>Przy czym</w:t>
      </w:r>
      <w:r w:rsidR="007C43DA" w:rsidRPr="00F63AD8">
        <w:rPr>
          <w:rFonts w:ascii="Arial" w:hAnsi="Arial" w:cs="Arial"/>
          <w:sz w:val="14"/>
          <w:szCs w:val="14"/>
          <w:lang w:val="pl-PL"/>
        </w:rPr>
        <w:t xml:space="preserve"> zgodnie z art. 6m ust. 4 </w:t>
      </w:r>
      <w:r w:rsidR="007C43DA" w:rsidRPr="00F63AD8">
        <w:rPr>
          <w:rFonts w:ascii="Arial" w:hAnsi="Arial" w:cs="Arial"/>
          <w:i/>
          <w:iCs/>
          <w:sz w:val="14"/>
          <w:szCs w:val="14"/>
          <w:lang w:val="pl-PL"/>
        </w:rPr>
        <w:t>„właściciel nieruchomości nie może złożyć deklaracji zmniejszającej wysokość zobowiązania z tytułu opłaty za gospodarowanie odpadami komunalnymi za okres wsteczny, z wyjątkiem przypadku, o którym mowa w art. 6m ust. 2.”.</w:t>
      </w:r>
      <w:r w:rsidR="003C71B0">
        <w:rPr>
          <w:rFonts w:ascii="Arial" w:hAnsi="Arial" w:cs="Arial"/>
          <w:i/>
          <w:iCs/>
          <w:sz w:val="14"/>
          <w:szCs w:val="14"/>
          <w:lang w:val="pl-PL"/>
        </w:rPr>
        <w:t xml:space="preserve"> </w:t>
      </w:r>
      <w:r w:rsidR="00026C82" w:rsidRPr="003C71B0">
        <w:rPr>
          <w:rFonts w:ascii="Arial" w:hAnsi="Arial" w:cs="Arial"/>
          <w:sz w:val="14"/>
          <w:szCs w:val="14"/>
          <w:lang w:val="pl-PL"/>
        </w:rPr>
        <w:t xml:space="preserve">W przypadku zaprzestania powstawania odpadów na nieruchomości (np. na skutek </w:t>
      </w:r>
      <w:r w:rsidR="00C17057" w:rsidRPr="003C71B0">
        <w:rPr>
          <w:rFonts w:ascii="Arial" w:hAnsi="Arial" w:cs="Arial"/>
          <w:sz w:val="14"/>
          <w:szCs w:val="14"/>
          <w:lang w:val="pl-PL"/>
        </w:rPr>
        <w:t>sprzeda</w:t>
      </w:r>
      <w:r w:rsidR="00526EA6" w:rsidRPr="003C71B0">
        <w:rPr>
          <w:rFonts w:ascii="Arial" w:hAnsi="Arial" w:cs="Arial"/>
          <w:sz w:val="14"/>
          <w:szCs w:val="14"/>
          <w:lang w:val="pl-PL"/>
        </w:rPr>
        <w:t>ż</w:t>
      </w:r>
      <w:r w:rsidR="00C17057" w:rsidRPr="003C71B0">
        <w:rPr>
          <w:rFonts w:ascii="Arial" w:hAnsi="Arial" w:cs="Arial"/>
          <w:sz w:val="14"/>
          <w:szCs w:val="14"/>
          <w:lang w:val="pl-PL"/>
        </w:rPr>
        <w:t xml:space="preserve">y </w:t>
      </w:r>
      <w:r w:rsidR="00526EA6" w:rsidRPr="003C71B0">
        <w:rPr>
          <w:rFonts w:ascii="Arial" w:hAnsi="Arial" w:cs="Arial"/>
          <w:sz w:val="14"/>
          <w:szCs w:val="14"/>
          <w:lang w:val="pl-PL"/>
        </w:rPr>
        <w:t>nieruchomości lub zaprzestania wykorzystywania nieruchomo</w:t>
      </w:r>
      <w:r w:rsidR="00F178E3" w:rsidRPr="003C71B0">
        <w:rPr>
          <w:rFonts w:ascii="Arial" w:hAnsi="Arial" w:cs="Arial"/>
          <w:sz w:val="14"/>
          <w:szCs w:val="14"/>
          <w:lang w:val="pl-PL"/>
        </w:rPr>
        <w:t>ś</w:t>
      </w:r>
      <w:r w:rsidR="00526EA6" w:rsidRPr="003C71B0">
        <w:rPr>
          <w:rFonts w:ascii="Arial" w:hAnsi="Arial" w:cs="Arial"/>
          <w:sz w:val="14"/>
          <w:szCs w:val="14"/>
          <w:lang w:val="pl-PL"/>
        </w:rPr>
        <w:t>ci na cele letniskowe lub rekreacyjno-wypoczynkowe</w:t>
      </w:r>
      <w:r w:rsidR="00C17057" w:rsidRPr="003C71B0">
        <w:rPr>
          <w:rFonts w:ascii="Arial" w:hAnsi="Arial" w:cs="Arial"/>
          <w:sz w:val="14"/>
          <w:szCs w:val="14"/>
          <w:lang w:val="pl-PL"/>
        </w:rPr>
        <w:t>)</w:t>
      </w:r>
      <w:r w:rsidR="00026C82" w:rsidRPr="003C71B0">
        <w:rPr>
          <w:rFonts w:ascii="Arial" w:hAnsi="Arial" w:cs="Arial"/>
          <w:sz w:val="14"/>
          <w:szCs w:val="14"/>
          <w:lang w:val="pl-PL"/>
        </w:rPr>
        <w:t xml:space="preserve"> w sekcji J. w poz. 95 należy wpisać – 0</w:t>
      </w:r>
      <w:r w:rsidR="00510790" w:rsidRPr="003C71B0">
        <w:rPr>
          <w:rFonts w:ascii="Arial" w:hAnsi="Arial" w:cs="Arial"/>
          <w:sz w:val="14"/>
          <w:szCs w:val="14"/>
          <w:lang w:val="pl-PL"/>
        </w:rPr>
        <w:t xml:space="preserve"> </w:t>
      </w:r>
      <w:r w:rsidR="00026C82" w:rsidRPr="003C71B0">
        <w:rPr>
          <w:rFonts w:ascii="Arial" w:hAnsi="Arial" w:cs="Arial"/>
          <w:sz w:val="14"/>
          <w:szCs w:val="14"/>
          <w:lang w:val="pl-PL"/>
        </w:rPr>
        <w:t>zł.</w:t>
      </w:r>
    </w:p>
    <w:p w14:paraId="3E8C3ABB" w14:textId="76485832" w:rsidR="00CA63F3" w:rsidRPr="00F63AD8" w:rsidRDefault="00510790" w:rsidP="001279D0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4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 </w:t>
      </w:r>
      <w:r w:rsidR="00CA63F3" w:rsidRPr="00F63AD8">
        <w:rPr>
          <w:rFonts w:ascii="Arial" w:hAnsi="Arial" w:cs="Arial"/>
          <w:sz w:val="14"/>
          <w:szCs w:val="14"/>
          <w:lang w:val="pl-PL"/>
        </w:rPr>
        <w:t>Właściciel nieruchomości może złożyć deklarację korygującą (art.</w:t>
      </w:r>
      <w:r w:rsidR="00BC050F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>81 § 2 Ordynacji podatkowej) w przypadku konieczności zmiany uprzednio złożonej deklaracji wynikającej</w:t>
      </w:r>
      <w:r w:rsidR="00514510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>z błędów</w:t>
      </w:r>
      <w:r w:rsidR="00CA63F3" w:rsidRPr="00F63AD8">
        <w:rPr>
          <w:rFonts w:ascii="Arial" w:hAnsi="Arial" w:cs="Arial"/>
          <w:color w:val="FF0000"/>
          <w:sz w:val="14"/>
          <w:szCs w:val="14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rachunkowych lub oczywistych pomyłek. Korekcie podlega każda ze złożonych deklaracji, obejmujących okresy, za które wysokość opłaty wymaga skorygowania, przy czym </w:t>
      </w:r>
      <w:r w:rsidR="00CA63F3" w:rsidRPr="00F63AD8">
        <w:rPr>
          <w:rFonts w:ascii="Arial" w:hAnsi="Arial" w:cs="Arial"/>
          <w:sz w:val="14"/>
          <w:szCs w:val="14"/>
          <w:u w:val="single"/>
          <w:lang w:val="pl-PL"/>
        </w:rPr>
        <w:t xml:space="preserve">korekty należy dokonać na wzorze deklaracji </w:t>
      </w:r>
      <w:r w:rsidR="00E47EC5" w:rsidRPr="00F63AD8">
        <w:rPr>
          <w:rFonts w:ascii="Arial" w:hAnsi="Arial" w:cs="Arial"/>
          <w:sz w:val="14"/>
          <w:szCs w:val="14"/>
          <w:u w:val="single"/>
          <w:lang w:val="pl-PL"/>
        </w:rPr>
        <w:t xml:space="preserve">obowiązującym </w:t>
      </w:r>
      <w:r w:rsidR="00CA63F3" w:rsidRPr="00F63AD8">
        <w:rPr>
          <w:rFonts w:ascii="Arial" w:hAnsi="Arial" w:cs="Arial"/>
          <w:sz w:val="14"/>
          <w:szCs w:val="14"/>
          <w:u w:val="single"/>
          <w:lang w:val="pl-PL"/>
        </w:rPr>
        <w:t>w okresie, którego dotyczy korekta</w:t>
      </w:r>
      <w:r w:rsidR="00CA63F3" w:rsidRPr="00F63AD8">
        <w:rPr>
          <w:rFonts w:ascii="Arial" w:hAnsi="Arial" w:cs="Arial"/>
          <w:sz w:val="14"/>
          <w:szCs w:val="14"/>
          <w:lang w:val="pl-PL"/>
        </w:rPr>
        <w:t>.</w:t>
      </w:r>
    </w:p>
    <w:p w14:paraId="24B5E75C" w14:textId="710A29DE" w:rsidR="007C15DA" w:rsidRPr="00F63AD8" w:rsidRDefault="00E47EC5" w:rsidP="003C71B0">
      <w:pPr>
        <w:pStyle w:val="Tekstprzypisukocowego"/>
        <w:spacing w:before="120"/>
        <w:ind w:left="-142" w:right="-11"/>
        <w:jc w:val="both"/>
        <w:rPr>
          <w:rFonts w:ascii="Arial" w:hAnsi="Arial" w:cs="Arial"/>
          <w:sz w:val="14"/>
          <w:szCs w:val="14"/>
          <w:u w:val="single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5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7C15DA" w:rsidRPr="00F63AD8">
        <w:rPr>
          <w:rFonts w:ascii="Arial" w:hAnsi="Arial" w:cs="Arial"/>
          <w:sz w:val="14"/>
          <w:szCs w:val="14"/>
          <w:lang w:val="pl-PL"/>
        </w:rPr>
        <w:t xml:space="preserve">Dopuszcza się złożenie odrębnych deklaracji dla poszczególnych budynków lub ich części w przypadku nieruchomości zabudowanej budynkiem wielolokalowym lub budynkami wielolokalowymi, jeżeli poszczególne budynki lub ich części posiadają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przyporządkowane </w:t>
      </w:r>
      <w:r w:rsidR="007C15DA" w:rsidRPr="00F63AD8">
        <w:rPr>
          <w:rFonts w:ascii="Arial" w:hAnsi="Arial" w:cs="Arial"/>
          <w:sz w:val="14"/>
          <w:szCs w:val="14"/>
          <w:lang w:val="pl-PL"/>
        </w:rPr>
        <w:t>im oddzielne miejsca gromadzenia odpadów komunalnych (art. 6m ust. 1ca Ustawy).</w:t>
      </w:r>
      <w:r w:rsidR="001B390C" w:rsidRPr="00F63AD8">
        <w:rPr>
          <w:rFonts w:ascii="Arial" w:hAnsi="Arial" w:cs="Arial"/>
          <w:sz w:val="14"/>
          <w:szCs w:val="14"/>
          <w:lang w:val="pl-PL"/>
        </w:rPr>
        <w:t xml:space="preserve"> W przypadku zaznaczenia kwadratu </w:t>
      </w:r>
      <w:r w:rsidR="000A6A45">
        <w:rPr>
          <w:rFonts w:ascii="Arial" w:hAnsi="Arial" w:cs="Arial"/>
          <w:sz w:val="14"/>
          <w:szCs w:val="14"/>
          <w:lang w:val="pl-PL"/>
        </w:rPr>
        <w:t>„</w:t>
      </w:r>
      <w:r w:rsidR="001B390C" w:rsidRPr="00F63AD8">
        <w:rPr>
          <w:rFonts w:ascii="Arial" w:hAnsi="Arial" w:cs="Arial"/>
          <w:sz w:val="14"/>
          <w:szCs w:val="14"/>
          <w:lang w:val="pl-PL"/>
        </w:rPr>
        <w:t>część nieruchomości” należy wypełnić poz. 12 i 13 deklaracji.</w:t>
      </w:r>
    </w:p>
    <w:p w14:paraId="71797C93" w14:textId="7F60DD9E" w:rsidR="00CA63F3" w:rsidRPr="00F63AD8" w:rsidRDefault="00E47EC5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6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2B27FB" w:rsidRPr="00F63AD8">
        <w:rPr>
          <w:rFonts w:ascii="Arial" w:hAnsi="Arial" w:cs="Arial"/>
          <w:sz w:val="14"/>
          <w:szCs w:val="14"/>
          <w:lang w:val="pl-PL"/>
        </w:rPr>
        <w:t xml:space="preserve">Jeżeli obowiązek złożenia deklaracji może </w:t>
      </w:r>
      <w:r w:rsidR="00C26AD6" w:rsidRPr="00F63AD8">
        <w:rPr>
          <w:rFonts w:ascii="Arial" w:hAnsi="Arial" w:cs="Arial"/>
          <w:sz w:val="14"/>
          <w:szCs w:val="14"/>
          <w:lang w:val="pl-PL"/>
        </w:rPr>
        <w:t>jednocześnie</w:t>
      </w:r>
      <w:r w:rsidR="002B27FB" w:rsidRPr="00F63AD8">
        <w:rPr>
          <w:rFonts w:ascii="Arial" w:hAnsi="Arial" w:cs="Arial"/>
          <w:sz w:val="14"/>
          <w:szCs w:val="14"/>
          <w:lang w:val="pl-PL"/>
        </w:rPr>
        <w:t xml:space="preserve"> dotyczyć kilku podmiotów spośród wskazanych w art. 2 ust.1 pkt 4 Ustawy obowiązany do ich wykonania jest podmiot lub podmioty faktycznie władające </w:t>
      </w:r>
      <w:r w:rsidR="00C26AD6" w:rsidRPr="00F63AD8">
        <w:rPr>
          <w:rFonts w:ascii="Arial" w:hAnsi="Arial" w:cs="Arial"/>
          <w:sz w:val="14"/>
          <w:szCs w:val="14"/>
          <w:lang w:val="pl-PL"/>
        </w:rPr>
        <w:t>nieruchomością</w:t>
      </w:r>
      <w:r w:rsidR="002B27FB" w:rsidRPr="00F63AD8">
        <w:rPr>
          <w:rFonts w:ascii="Arial" w:hAnsi="Arial" w:cs="Arial"/>
          <w:sz w:val="14"/>
          <w:szCs w:val="14"/>
          <w:lang w:val="pl-PL"/>
        </w:rPr>
        <w:t xml:space="preserve">. W takim przypadku podmioty, o których mowa w art. 2 ust.1 pkt 4 Ustawy mogą w drodze umowy zawartej w formie pisemnej, wskazać podmiot obowiązany do wykonania obowiązków wynikających z Ustawy i załączyć ją do deklaracji odnotowując ten fakt w sekcji </w:t>
      </w:r>
      <w:r w:rsidR="00A921FE" w:rsidRPr="00F63AD8">
        <w:rPr>
          <w:rFonts w:ascii="Arial" w:hAnsi="Arial" w:cs="Arial"/>
          <w:sz w:val="14"/>
          <w:szCs w:val="14"/>
          <w:lang w:val="pl-PL"/>
        </w:rPr>
        <w:t>G</w:t>
      </w:r>
      <w:r w:rsidR="002B27FB" w:rsidRPr="00F63AD8">
        <w:rPr>
          <w:rFonts w:ascii="Arial" w:hAnsi="Arial" w:cs="Arial"/>
          <w:sz w:val="14"/>
          <w:szCs w:val="14"/>
          <w:lang w:val="pl-PL"/>
        </w:rPr>
        <w:t xml:space="preserve">, poz.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76 </w:t>
      </w:r>
      <w:r w:rsidR="00472AF3" w:rsidRPr="00F63AD8">
        <w:rPr>
          <w:rFonts w:ascii="Arial" w:hAnsi="Arial" w:cs="Arial"/>
          <w:sz w:val="14"/>
          <w:szCs w:val="14"/>
          <w:lang w:val="pl-PL"/>
        </w:rPr>
        <w:t xml:space="preserve">i poz. </w:t>
      </w:r>
      <w:r w:rsidRPr="00F63AD8">
        <w:rPr>
          <w:rFonts w:ascii="Arial" w:hAnsi="Arial" w:cs="Arial"/>
          <w:sz w:val="14"/>
          <w:szCs w:val="14"/>
          <w:lang w:val="pl-PL"/>
        </w:rPr>
        <w:t>77</w:t>
      </w:r>
      <w:r w:rsidR="002B27FB" w:rsidRPr="00F63AD8">
        <w:rPr>
          <w:rFonts w:ascii="Arial" w:hAnsi="Arial" w:cs="Arial"/>
          <w:sz w:val="14"/>
          <w:szCs w:val="14"/>
          <w:lang w:val="pl-PL"/>
        </w:rPr>
        <w:t>.</w:t>
      </w:r>
    </w:p>
    <w:p w14:paraId="5CAD1088" w14:textId="3EFA2BBB" w:rsidR="007C15DA" w:rsidRPr="00F63AD8" w:rsidRDefault="00E47EC5" w:rsidP="00F63AD8">
      <w:pPr>
        <w:pStyle w:val="Tekstprzypisukocowego"/>
        <w:spacing w:before="120"/>
        <w:ind w:left="-142" w:right="-28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7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7C15DA" w:rsidRPr="00F63AD8">
        <w:rPr>
          <w:rFonts w:ascii="Arial" w:hAnsi="Arial" w:cs="Arial"/>
          <w:sz w:val="14"/>
          <w:szCs w:val="14"/>
          <w:lang w:val="pl-PL"/>
        </w:rPr>
        <w:t>Zaznaczyć, je</w:t>
      </w:r>
      <w:r w:rsidR="002E2D4B" w:rsidRPr="00F63AD8">
        <w:rPr>
          <w:rFonts w:ascii="Arial" w:hAnsi="Arial" w:cs="Arial"/>
          <w:sz w:val="14"/>
          <w:szCs w:val="14"/>
          <w:lang w:val="pl-PL"/>
        </w:rPr>
        <w:t>żeli</w:t>
      </w:r>
      <w:r w:rsidR="007C15DA" w:rsidRPr="00F63AD8">
        <w:rPr>
          <w:rFonts w:ascii="Arial" w:hAnsi="Arial" w:cs="Arial"/>
          <w:sz w:val="14"/>
          <w:szCs w:val="14"/>
          <w:lang w:val="pl-PL"/>
        </w:rPr>
        <w:t xml:space="preserve"> małżonkowie władają nieruchomością objętą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wspólnością </w:t>
      </w:r>
      <w:r w:rsidR="007C15DA" w:rsidRPr="00F63AD8">
        <w:rPr>
          <w:rFonts w:ascii="Arial" w:hAnsi="Arial" w:cs="Arial"/>
          <w:sz w:val="14"/>
          <w:szCs w:val="14"/>
          <w:lang w:val="pl-PL"/>
        </w:rPr>
        <w:t>ustawową małżeńską. Jeżeli władający małżonkowie są współwłaścicielami nieruchomości w częściach ułamkowych, należy zaznaczyć kwadrat „współwłaściciele nieruchomości”. W obu przypadkach należy wypełnić sekcje E.1. i E.2.</w:t>
      </w:r>
    </w:p>
    <w:p w14:paraId="7660186E" w14:textId="72B70BAC" w:rsidR="00CA63F3" w:rsidRPr="00F63AD8" w:rsidRDefault="00E47EC5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bookmarkStart w:id="1" w:name="_Hlk92884397"/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8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Dotyczy osoby nieposiadającej numeru </w:t>
      </w:r>
      <w:bookmarkEnd w:id="1"/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PESEL (np. cudzoziemca), o czym mowa w </w:t>
      </w:r>
      <w:r w:rsidR="002F4DA7" w:rsidRPr="00F63AD8">
        <w:rPr>
          <w:rFonts w:ascii="Arial" w:hAnsi="Arial" w:cs="Arial"/>
          <w:sz w:val="14"/>
          <w:szCs w:val="14"/>
          <w:lang w:val="pl-PL"/>
        </w:rPr>
        <w:t>objaśnieniu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 nr 1. </w:t>
      </w:r>
    </w:p>
    <w:p w14:paraId="5F962ACC" w14:textId="34CEFB38" w:rsidR="000C0F26" w:rsidRPr="00F63AD8" w:rsidRDefault="00427501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9</w:t>
      </w:r>
      <w:r w:rsidRPr="003C71B0">
        <w:rPr>
          <w:rFonts w:ascii="Arial" w:hAnsi="Arial" w:cs="Arial"/>
          <w:bCs/>
          <w:sz w:val="14"/>
          <w:szCs w:val="14"/>
          <w:vertAlign w:val="superscript"/>
          <w:lang w:val="pl-PL"/>
        </w:rPr>
        <w:t>.</w:t>
      </w:r>
      <w:r w:rsidR="000A6A45">
        <w:rPr>
          <w:rFonts w:ascii="Arial" w:hAnsi="Arial" w:cs="Arial"/>
          <w:bCs/>
          <w:sz w:val="14"/>
          <w:szCs w:val="14"/>
          <w:vertAlign w:val="superscript"/>
          <w:lang w:val="pl-PL"/>
        </w:rPr>
        <w:t xml:space="preserve"> </w:t>
      </w:r>
      <w:r w:rsidR="00AC22DE" w:rsidRPr="003C71B0">
        <w:rPr>
          <w:rFonts w:ascii="Arial" w:hAnsi="Arial" w:cs="Arial"/>
          <w:sz w:val="14"/>
          <w:szCs w:val="14"/>
          <w:lang w:val="pl-PL"/>
        </w:rPr>
        <w:t>W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ypełnić poz. </w:t>
      </w:r>
      <w:r w:rsidR="00881998" w:rsidRPr="00F63AD8">
        <w:rPr>
          <w:rFonts w:ascii="Arial" w:hAnsi="Arial" w:cs="Arial"/>
          <w:sz w:val="14"/>
          <w:szCs w:val="14"/>
          <w:lang w:val="pl-PL"/>
        </w:rPr>
        <w:t>30</w:t>
      </w:r>
      <w:r w:rsidR="00041AAA" w:rsidRPr="00F63AD8">
        <w:rPr>
          <w:rFonts w:ascii="Arial" w:hAnsi="Arial" w:cs="Arial"/>
          <w:sz w:val="14"/>
          <w:szCs w:val="14"/>
          <w:lang w:val="pl-PL"/>
        </w:rPr>
        <w:t>-4</w:t>
      </w:r>
      <w:r w:rsidR="00B84AD7" w:rsidRPr="00F63AD8">
        <w:rPr>
          <w:rFonts w:ascii="Arial" w:hAnsi="Arial" w:cs="Arial"/>
          <w:sz w:val="14"/>
          <w:szCs w:val="14"/>
          <w:lang w:val="pl-PL"/>
        </w:rPr>
        <w:t>2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 (odpowiednio dla zobowiązanego nr 2 poz. </w:t>
      </w:r>
      <w:r w:rsidR="00737211" w:rsidRPr="00F63AD8">
        <w:rPr>
          <w:rFonts w:ascii="Arial" w:hAnsi="Arial" w:cs="Arial"/>
          <w:sz w:val="14"/>
          <w:szCs w:val="14"/>
          <w:lang w:val="pl-PL"/>
        </w:rPr>
        <w:t>5</w:t>
      </w:r>
      <w:r w:rsidR="00B84AD7" w:rsidRPr="00F63AD8">
        <w:rPr>
          <w:rFonts w:ascii="Arial" w:hAnsi="Arial" w:cs="Arial"/>
          <w:sz w:val="14"/>
          <w:szCs w:val="14"/>
          <w:lang w:val="pl-PL"/>
        </w:rPr>
        <w:t>9</w:t>
      </w:r>
      <w:r w:rsidR="00AC22DE" w:rsidRPr="00F63AD8">
        <w:rPr>
          <w:rFonts w:ascii="Arial" w:hAnsi="Arial" w:cs="Arial"/>
          <w:sz w:val="14"/>
          <w:szCs w:val="14"/>
          <w:lang w:val="pl-PL"/>
        </w:rPr>
        <w:t>-</w:t>
      </w:r>
      <w:r w:rsidR="00B84AD7" w:rsidRPr="00F63AD8">
        <w:rPr>
          <w:rFonts w:ascii="Arial" w:hAnsi="Arial" w:cs="Arial"/>
          <w:sz w:val="14"/>
          <w:szCs w:val="14"/>
          <w:lang w:val="pl-PL"/>
        </w:rPr>
        <w:t>71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) wyłącznie w przypadku, jeżeli adres zobowiązanego do doręczeń jest inny, niż wskazano w sekcji E.1.2. i E.2.2., w przypadku wspólnoty mieszkaniowej wypełnić także poz. </w:t>
      </w:r>
      <w:r w:rsidR="00881998" w:rsidRPr="00F63AD8">
        <w:rPr>
          <w:rFonts w:ascii="Arial" w:hAnsi="Arial" w:cs="Arial"/>
          <w:sz w:val="14"/>
          <w:szCs w:val="14"/>
          <w:lang w:val="pl-PL"/>
        </w:rPr>
        <w:t>30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 i 3</w:t>
      </w:r>
      <w:r w:rsidR="00881998" w:rsidRPr="00F63AD8">
        <w:rPr>
          <w:rFonts w:ascii="Arial" w:hAnsi="Arial" w:cs="Arial"/>
          <w:sz w:val="14"/>
          <w:szCs w:val="14"/>
          <w:lang w:val="pl-PL"/>
        </w:rPr>
        <w:t>1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 w zakresie danych zarządcy nieruchomości, o których mowa w art. 18</w:t>
      </w:r>
      <w:r w:rsidR="007318BB" w:rsidRPr="00F63AD8">
        <w:rPr>
          <w:rFonts w:ascii="Arial" w:hAnsi="Arial" w:cs="Arial"/>
          <w:sz w:val="14"/>
          <w:szCs w:val="14"/>
          <w:lang w:val="pl-PL"/>
        </w:rPr>
        <w:t xml:space="preserve"> ust. 1</w:t>
      </w:r>
      <w:r w:rsidR="00AC22DE" w:rsidRPr="00F63AD8">
        <w:rPr>
          <w:rFonts w:ascii="Arial" w:hAnsi="Arial" w:cs="Arial"/>
          <w:sz w:val="14"/>
          <w:szCs w:val="14"/>
          <w:lang w:val="pl-PL"/>
        </w:rPr>
        <w:t xml:space="preserve"> ustawy z dnia 24 czerwca 1994</w:t>
      </w:r>
      <w:r w:rsidR="00074C1D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="00AC22DE" w:rsidRPr="00F63AD8">
        <w:rPr>
          <w:rFonts w:ascii="Arial" w:hAnsi="Arial" w:cs="Arial"/>
          <w:sz w:val="14"/>
          <w:szCs w:val="14"/>
          <w:lang w:val="pl-PL"/>
        </w:rPr>
        <w:t>r. o własności lokali</w:t>
      </w:r>
      <w:r w:rsidR="00F52C4C" w:rsidRPr="00F63AD8">
        <w:rPr>
          <w:rFonts w:ascii="Arial" w:hAnsi="Arial" w:cs="Arial"/>
          <w:sz w:val="14"/>
          <w:szCs w:val="14"/>
          <w:lang w:val="pl-PL"/>
        </w:rPr>
        <w:t xml:space="preserve"> (</w:t>
      </w:r>
      <w:r w:rsidR="00954722">
        <w:rPr>
          <w:rFonts w:ascii="Arial" w:hAnsi="Arial" w:cs="Arial"/>
          <w:sz w:val="14"/>
          <w:szCs w:val="14"/>
          <w:lang w:val="pl-PL"/>
        </w:rPr>
        <w:t xml:space="preserve">t.j. </w:t>
      </w:r>
      <w:r w:rsidR="00F52C4C" w:rsidRPr="00F63AD8">
        <w:rPr>
          <w:rFonts w:ascii="Arial" w:hAnsi="Arial" w:cs="Arial"/>
          <w:sz w:val="14"/>
          <w:szCs w:val="14"/>
          <w:lang w:val="pl-PL"/>
        </w:rPr>
        <w:t>Dz.U. 2021, poz.1048)</w:t>
      </w:r>
      <w:r w:rsidR="00AC22DE" w:rsidRPr="00F63AD8">
        <w:rPr>
          <w:rFonts w:ascii="Arial" w:hAnsi="Arial" w:cs="Arial"/>
          <w:sz w:val="14"/>
          <w:szCs w:val="14"/>
          <w:lang w:val="pl-PL"/>
        </w:rPr>
        <w:t>, jeżeli został ustanowiony.</w:t>
      </w:r>
    </w:p>
    <w:p w14:paraId="348F9DFF" w14:textId="77777777" w:rsidR="00F63AD8" w:rsidRPr="00F63AD8" w:rsidRDefault="00427501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F63AD8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1</w:t>
      </w:r>
      <w:r w:rsidRPr="00F63AD8">
        <w:rPr>
          <w:rFonts w:ascii="Arial" w:hAnsi="Arial" w:cs="Arial"/>
          <w:b/>
          <w:sz w:val="14"/>
          <w:szCs w:val="14"/>
          <w:vertAlign w:val="superscript"/>
          <w:lang w:val="pl-PL"/>
        </w:rPr>
        <w:t>0.</w:t>
      </w:r>
      <w:r w:rsidR="008D5ECA" w:rsidRPr="00F63AD8">
        <w:rPr>
          <w:rFonts w:ascii="Arial" w:hAnsi="Arial" w:cs="Arial"/>
          <w:bCs/>
          <w:sz w:val="14"/>
          <w:szCs w:val="14"/>
          <w:lang w:val="pl-PL"/>
        </w:rPr>
        <w:t xml:space="preserve"> </w:t>
      </w:r>
      <w:r w:rsidR="00DB0500" w:rsidRPr="00F63AD8">
        <w:rPr>
          <w:rFonts w:ascii="Arial" w:hAnsi="Arial" w:cs="Arial"/>
          <w:sz w:val="14"/>
          <w:szCs w:val="14"/>
          <w:lang w:val="pl-PL"/>
        </w:rPr>
        <w:t xml:space="preserve">Oznacza każdy domek letniskowy znajdujący się na nieruchomości oraz każdą </w:t>
      </w:r>
      <w:r w:rsidR="00D301AC" w:rsidRPr="00F63AD8">
        <w:rPr>
          <w:rFonts w:ascii="Arial" w:hAnsi="Arial" w:cs="Arial"/>
          <w:sz w:val="14"/>
          <w:szCs w:val="14"/>
          <w:lang w:val="pl-PL"/>
        </w:rPr>
        <w:t xml:space="preserve">inną </w:t>
      </w:r>
      <w:r w:rsidR="00DB0500" w:rsidRPr="00F63AD8">
        <w:rPr>
          <w:rFonts w:ascii="Arial" w:hAnsi="Arial" w:cs="Arial"/>
          <w:sz w:val="14"/>
          <w:szCs w:val="14"/>
          <w:lang w:val="pl-PL"/>
        </w:rPr>
        <w:t>nieruchomość wykorzystywaną na cele rekreacyjno-wypoczynkowe.</w:t>
      </w:r>
    </w:p>
    <w:p w14:paraId="2C408F43" w14:textId="31B2A5A7" w:rsidR="00CA63F3" w:rsidRPr="00F63AD8" w:rsidRDefault="00427501" w:rsidP="00F63AD8">
      <w:pPr>
        <w:pStyle w:val="Tekstprzypisukocowego"/>
        <w:spacing w:before="120"/>
        <w:ind w:left="-142" w:right="57"/>
        <w:jc w:val="both"/>
        <w:rPr>
          <w:rFonts w:ascii="Arial" w:hAnsi="Arial" w:cs="Arial"/>
          <w:b/>
          <w:bCs/>
          <w:sz w:val="14"/>
          <w:szCs w:val="14"/>
          <w:lang w:val="pl-PL"/>
        </w:rPr>
      </w:pPr>
      <w:r w:rsidRPr="00F63AD8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1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1</w:t>
      </w:r>
      <w:r w:rsidRPr="00F63AD8">
        <w:rPr>
          <w:rFonts w:ascii="Arial" w:hAnsi="Arial" w:cs="Arial"/>
          <w:sz w:val="14"/>
          <w:szCs w:val="14"/>
          <w:vertAlign w:val="superscript"/>
          <w:lang w:val="pl-PL"/>
        </w:rPr>
        <w:t>.</w:t>
      </w:r>
      <w:bookmarkStart w:id="2" w:name="_Hlk210976267"/>
      <w:r w:rsidR="00864794" w:rsidRPr="00F63AD8">
        <w:rPr>
          <w:rFonts w:ascii="Arial" w:hAnsi="Arial" w:cs="Arial"/>
          <w:sz w:val="14"/>
          <w:szCs w:val="14"/>
          <w:lang w:val="pl-PL"/>
        </w:rPr>
        <w:t>Załącznik DO-A do deklaracji należy złożyć jeżeli zobowiązanych jest więcej niż dwóch np. w przypadku o którym mowa w pkt 6 objaśnień, jeżeli nie doszło do zawarcia umowy.</w:t>
      </w:r>
      <w:bookmarkEnd w:id="2"/>
    </w:p>
    <w:p w14:paraId="6FC7FF87" w14:textId="119CE573" w:rsidR="008D5ECA" w:rsidRPr="00F63AD8" w:rsidRDefault="00427501" w:rsidP="001279D0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1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2</w:t>
      </w:r>
      <w:r w:rsidR="00B80C35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F63AD8">
        <w:rPr>
          <w:rFonts w:ascii="Arial" w:hAnsi="Arial" w:cs="Arial"/>
          <w:sz w:val="14"/>
          <w:szCs w:val="14"/>
          <w:vertAlign w:val="superscript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Dokumentem wykazującym upoważnienie do podpisywania deklaracji jest np.: pełnomocnictwo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(zgodnie z rozporządzeniem Ministra Finansów z dnia 29 grudnia 2015 r. </w:t>
      </w:r>
      <w:r w:rsidR="008D5ECA" w:rsidRPr="00F63AD8">
        <w:rPr>
          <w:rFonts w:ascii="Arial" w:hAnsi="Arial" w:cs="Arial"/>
          <w:sz w:val="14"/>
          <w:szCs w:val="14"/>
          <w:lang w:val="pl-PL"/>
        </w:rPr>
        <w:br/>
      </w:r>
      <w:r w:rsidRPr="00F63AD8">
        <w:rPr>
          <w:rFonts w:ascii="Arial" w:hAnsi="Arial" w:cs="Arial"/>
          <w:sz w:val="14"/>
          <w:szCs w:val="14"/>
          <w:lang w:val="pl-PL"/>
        </w:rPr>
        <w:t>w sprawie wzorów pełnomocnictw do podpisywania deklaracji oraz wzorów zawiadomień o zmianie lub odwołaniu tych pełnomocnictw (t</w:t>
      </w:r>
      <w:r w:rsidR="003C75FF">
        <w:rPr>
          <w:rFonts w:ascii="Arial" w:hAnsi="Arial" w:cs="Arial"/>
          <w:sz w:val="14"/>
          <w:szCs w:val="14"/>
          <w:lang w:val="pl-PL"/>
        </w:rPr>
        <w:t>.</w:t>
      </w:r>
      <w:r w:rsidRPr="00F63AD8">
        <w:rPr>
          <w:rFonts w:ascii="Arial" w:hAnsi="Arial" w:cs="Arial"/>
          <w:sz w:val="14"/>
          <w:szCs w:val="14"/>
          <w:lang w:val="pl-PL"/>
        </w:rPr>
        <w:t>j. Dz.U. z 2018</w:t>
      </w:r>
      <w:r w:rsidR="00D875F2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Pr="00F63AD8">
        <w:rPr>
          <w:rFonts w:ascii="Arial" w:hAnsi="Arial" w:cs="Arial"/>
          <w:sz w:val="14"/>
          <w:szCs w:val="14"/>
          <w:lang w:val="pl-PL"/>
        </w:rPr>
        <w:t>r., poz. 562)</w:t>
      </w:r>
      <w:r w:rsidR="00C92129" w:rsidRPr="00F63AD8">
        <w:rPr>
          <w:rFonts w:ascii="Arial" w:hAnsi="Arial" w:cs="Arial"/>
          <w:sz w:val="14"/>
          <w:szCs w:val="14"/>
          <w:lang w:val="pl-PL"/>
        </w:rPr>
        <w:t>,</w:t>
      </w:r>
      <w:r w:rsidR="004719D6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Pr="00F63AD8">
        <w:rPr>
          <w:rFonts w:ascii="Arial" w:hAnsi="Arial" w:cs="Arial"/>
          <w:sz w:val="14"/>
          <w:szCs w:val="14"/>
          <w:lang w:val="pl-PL"/>
        </w:rPr>
        <w:t>oraz opłacone zgodnie z przepisami ustawy z dnia 16 listopada 2006r. o opłacie skarbowej (t.j. Dz. U. z 2025</w:t>
      </w:r>
      <w:r w:rsidR="00D875F2" w:rsidRPr="00F63AD8">
        <w:rPr>
          <w:rFonts w:ascii="Arial" w:hAnsi="Arial" w:cs="Arial"/>
          <w:sz w:val="14"/>
          <w:szCs w:val="14"/>
          <w:lang w:val="pl-PL"/>
        </w:rPr>
        <w:t xml:space="preserve"> </w:t>
      </w:r>
      <w:r w:rsidRPr="00F63AD8">
        <w:rPr>
          <w:rFonts w:ascii="Arial" w:hAnsi="Arial" w:cs="Arial"/>
          <w:sz w:val="14"/>
          <w:szCs w:val="14"/>
          <w:lang w:val="pl-PL"/>
        </w:rPr>
        <w:t>r., poz. 1154)</w:t>
      </w:r>
      <w:r w:rsidR="000B6896" w:rsidRPr="00F63AD8">
        <w:rPr>
          <w:rFonts w:ascii="Arial" w:hAnsi="Arial" w:cs="Arial"/>
          <w:sz w:val="14"/>
          <w:szCs w:val="14"/>
          <w:lang w:val="pl-PL"/>
        </w:rPr>
        <w:t>,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 prawomocne postanowienie sądu ustanawiające przedstawiciela ustawowego, uchwała wspólnoty mieszkaniowej o wyborze zarządu, umowa w formie aktu notarialnego o określeniu sposobu zarządu nieruchomością wspólną i powierzeniu zarządu osobie fizycznej lub prawnej, umowa spółki osobowej itp.</w:t>
      </w:r>
    </w:p>
    <w:p w14:paraId="6D414244" w14:textId="55B9457B" w:rsidR="00CA63F3" w:rsidRPr="00F63AD8" w:rsidRDefault="00CB7F4D" w:rsidP="008325F0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Style w:val="Odwoanieprzypisukocowego"/>
          <w:rFonts w:ascii="Arial" w:hAnsi="Arial" w:cs="Arial"/>
          <w:b/>
          <w:sz w:val="14"/>
          <w:szCs w:val="14"/>
          <w:lang w:val="pl-PL"/>
        </w:rPr>
        <w:t>1</w:t>
      </w: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3</w:t>
      </w:r>
      <w:r w:rsidR="008D5ECA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3C71B0">
        <w:rPr>
          <w:rFonts w:ascii="Arial" w:hAnsi="Arial" w:cs="Arial"/>
          <w:bCs/>
          <w:sz w:val="14"/>
          <w:szCs w:val="14"/>
          <w:vertAlign w:val="superscript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Np. umowa, o której mowa w art. </w:t>
      </w:r>
      <w:r w:rsidR="00AF3C74" w:rsidRPr="00F63AD8">
        <w:rPr>
          <w:rFonts w:ascii="Arial" w:hAnsi="Arial" w:cs="Arial"/>
          <w:sz w:val="14"/>
          <w:szCs w:val="14"/>
          <w:lang w:val="pl-PL"/>
        </w:rPr>
        <w:t xml:space="preserve">2 ust. 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2a Ustawy wskazująca podmiot obowiązany do wykonania obowiązków wynikających z Ustawy. </w:t>
      </w:r>
    </w:p>
    <w:p w14:paraId="7B981B51" w14:textId="4DF4DB45" w:rsidR="00CA63F3" w:rsidRPr="00F63AD8" w:rsidRDefault="00CB7F4D" w:rsidP="008325F0">
      <w:pPr>
        <w:pStyle w:val="Tekstprzypisukocowego"/>
        <w:spacing w:before="120"/>
        <w:ind w:left="-142" w:right="57"/>
        <w:jc w:val="both"/>
        <w:rPr>
          <w:rFonts w:ascii="Arial" w:hAnsi="Arial" w:cs="Arial"/>
          <w:sz w:val="14"/>
          <w:szCs w:val="14"/>
          <w:lang w:val="pl-PL"/>
        </w:rPr>
      </w:pPr>
      <w:r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14</w:t>
      </w:r>
      <w:r w:rsidR="008D5ECA" w:rsidRPr="003C71B0">
        <w:rPr>
          <w:rFonts w:ascii="Arial" w:hAnsi="Arial" w:cs="Arial"/>
          <w:b/>
          <w:sz w:val="14"/>
          <w:szCs w:val="14"/>
          <w:vertAlign w:val="superscript"/>
          <w:lang w:val="pl-PL"/>
        </w:rPr>
        <w:t>.</w:t>
      </w:r>
      <w:r w:rsidRPr="003C71B0">
        <w:rPr>
          <w:rFonts w:ascii="Arial" w:hAnsi="Arial" w:cs="Arial"/>
          <w:b/>
          <w:sz w:val="14"/>
          <w:szCs w:val="14"/>
          <w:lang w:val="pl-PL"/>
        </w:rPr>
        <w:t xml:space="preserve"> </w:t>
      </w:r>
      <w:r w:rsidR="00CA63F3" w:rsidRPr="00F63AD8">
        <w:rPr>
          <w:rFonts w:ascii="Arial" w:hAnsi="Arial" w:cs="Arial"/>
          <w:sz w:val="14"/>
          <w:szCs w:val="14"/>
          <w:lang w:val="pl-PL"/>
        </w:rPr>
        <w:t>Deklarację podpisuje podmiot zobowiązany do złożenia deklaracji lub osoba upoważniona do podpi</w:t>
      </w:r>
      <w:r w:rsidR="002F1044" w:rsidRPr="00F63AD8">
        <w:rPr>
          <w:rFonts w:ascii="Arial" w:hAnsi="Arial" w:cs="Arial"/>
          <w:sz w:val="14"/>
          <w:szCs w:val="14"/>
          <w:lang w:val="pl-PL"/>
        </w:rPr>
        <w:t>s</w:t>
      </w:r>
      <w:r w:rsidR="00CA63F3" w:rsidRPr="00F63AD8">
        <w:rPr>
          <w:rFonts w:ascii="Arial" w:hAnsi="Arial" w:cs="Arial"/>
          <w:sz w:val="14"/>
          <w:szCs w:val="14"/>
          <w:lang w:val="pl-PL"/>
        </w:rPr>
        <w:t>ania deklaracj</w:t>
      </w:r>
      <w:r w:rsidR="009955D1" w:rsidRPr="00F63AD8">
        <w:rPr>
          <w:rFonts w:ascii="Arial" w:hAnsi="Arial" w:cs="Arial"/>
          <w:sz w:val="14"/>
          <w:szCs w:val="14"/>
          <w:lang w:val="pl-PL"/>
        </w:rPr>
        <w:t>i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, o której mowa w pkt </w:t>
      </w:r>
      <w:r w:rsidRPr="00F63AD8">
        <w:rPr>
          <w:rFonts w:ascii="Arial" w:hAnsi="Arial" w:cs="Arial"/>
          <w:sz w:val="14"/>
          <w:szCs w:val="14"/>
          <w:lang w:val="pl-PL"/>
        </w:rPr>
        <w:t xml:space="preserve">12 </w:t>
      </w:r>
      <w:r w:rsidR="002F4DA7" w:rsidRPr="00F63AD8">
        <w:rPr>
          <w:rFonts w:ascii="Arial" w:hAnsi="Arial" w:cs="Arial"/>
          <w:sz w:val="14"/>
          <w:szCs w:val="14"/>
          <w:lang w:val="pl-PL"/>
        </w:rPr>
        <w:t>objaśnień</w:t>
      </w:r>
      <w:r w:rsidR="00CA63F3" w:rsidRPr="00F63AD8">
        <w:rPr>
          <w:rFonts w:ascii="Arial" w:hAnsi="Arial" w:cs="Arial"/>
          <w:sz w:val="14"/>
          <w:szCs w:val="14"/>
          <w:lang w:val="pl-PL"/>
        </w:rPr>
        <w:t xml:space="preserve">. </w:t>
      </w:r>
    </w:p>
    <w:p w14:paraId="155CF2EE" w14:textId="77777777" w:rsidR="000C0F26" w:rsidRPr="004A3223" w:rsidRDefault="000C0F26" w:rsidP="00CA63F3">
      <w:pPr>
        <w:pStyle w:val="Tekstpodstawowy"/>
        <w:spacing w:line="240" w:lineRule="auto"/>
        <w:ind w:left="-142" w:right="-11"/>
        <w:jc w:val="both"/>
        <w:rPr>
          <w:b/>
          <w:sz w:val="16"/>
          <w:lang w:val="pl-PL"/>
        </w:rPr>
      </w:pPr>
    </w:p>
    <w:sectPr w:rsidR="000C0F26" w:rsidRPr="004A3223" w:rsidSect="00C32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9" w:h="16834" w:code="9"/>
      <w:pgMar w:top="629" w:right="427" w:bottom="0" w:left="720" w:header="431" w:footer="268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AB6C" w14:textId="77777777" w:rsidR="00D27512" w:rsidRDefault="00D27512">
      <w:r>
        <w:separator/>
      </w:r>
    </w:p>
  </w:endnote>
  <w:endnote w:type="continuationSeparator" w:id="0">
    <w:p w14:paraId="49A6D645" w14:textId="77777777" w:rsidR="00D27512" w:rsidRDefault="00D2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  <w:sig w:usb0="00000087" w:usb1="00000000" w:usb2="00000000" w:usb3="00000000" w:csb0="0000001B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855" w:type="dxa"/>
      <w:tblInd w:w="-104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434"/>
      <w:gridCol w:w="1421"/>
    </w:tblGrid>
    <w:tr w:rsidR="00224098" w14:paraId="25BC6FF7" w14:textId="77777777" w:rsidTr="00224098">
      <w:trPr>
        <w:cantSplit/>
        <w:trHeight w:hRule="exact" w:val="299"/>
      </w:trPr>
      <w:tc>
        <w:tcPr>
          <w:tcW w:w="143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C9F42C9" w14:textId="33C66068" w:rsidR="00526EA6" w:rsidRDefault="00224098" w:rsidP="00224098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b/>
              <w:position w:val="-2"/>
              <w:sz w:val="20"/>
            </w:rPr>
          </w:pPr>
          <w:r>
            <w:rPr>
              <w:rFonts w:ascii="Arial" w:hAnsi="Arial"/>
              <w:b/>
              <w:position w:val="-2"/>
              <w:sz w:val="28"/>
            </w:rPr>
            <w:t>DO-4</w:t>
          </w:r>
          <w:r w:rsidRPr="00224098">
            <w:rPr>
              <w:rFonts w:ascii="Arial" w:hAnsi="Arial"/>
              <w:b/>
              <w:position w:val="-2"/>
              <w:sz w:val="20"/>
            </w:rPr>
            <w:t>(</w:t>
          </w:r>
          <w:r w:rsidR="00526EA6">
            <w:rPr>
              <w:rFonts w:ascii="Arial" w:hAnsi="Arial"/>
              <w:b/>
              <w:position w:val="-2"/>
              <w:sz w:val="20"/>
            </w:rPr>
            <w:t>9</w:t>
          </w:r>
          <w:r w:rsidR="00F63AD8">
            <w:rPr>
              <w:rFonts w:ascii="Arial" w:hAnsi="Arial"/>
              <w:b/>
              <w:position w:val="-2"/>
              <w:sz w:val="20"/>
            </w:rPr>
            <w:t>)</w:t>
          </w:r>
        </w:p>
        <w:p w14:paraId="08106E0D" w14:textId="2485D092" w:rsidR="00224098" w:rsidRDefault="00224098" w:rsidP="00224098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b/>
              <w:position w:val="-2"/>
              <w:sz w:val="28"/>
            </w:rPr>
          </w:pPr>
          <w:r w:rsidRPr="00224098">
            <w:rPr>
              <w:rFonts w:ascii="Arial" w:hAnsi="Arial"/>
              <w:b/>
              <w:position w:val="-2"/>
              <w:sz w:val="20"/>
            </w:rPr>
            <w:t>)</w:t>
          </w:r>
        </w:p>
      </w:tc>
      <w:tc>
        <w:tcPr>
          <w:tcW w:w="14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95AA6C3" w14:textId="77777777" w:rsidR="00224098" w:rsidRDefault="00224098" w:rsidP="00224098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position w:val="-2"/>
            </w:rPr>
            <w:fldChar w:fldCharType="begin"/>
          </w:r>
          <w:r>
            <w:rPr>
              <w:rFonts w:ascii="Arial" w:hAnsi="Arial"/>
              <w:position w:val="-2"/>
            </w:rPr>
            <w:instrText>PAGE</w:instrText>
          </w:r>
          <w:r>
            <w:rPr>
              <w:rFonts w:ascii="Arial" w:hAnsi="Arial"/>
              <w:position w:val="-2"/>
            </w:rPr>
            <w:fldChar w:fldCharType="separate"/>
          </w:r>
          <w:r>
            <w:rPr>
              <w:rFonts w:ascii="Arial" w:hAnsi="Arial"/>
              <w:noProof/>
              <w:position w:val="-2"/>
            </w:rPr>
            <w:t>2</w:t>
          </w:r>
          <w:r>
            <w:rPr>
              <w:rFonts w:ascii="Arial" w:hAnsi="Arial"/>
              <w:position w:val="-2"/>
            </w:rPr>
            <w:fldChar w:fldCharType="end"/>
          </w:r>
          <w:r>
            <w:rPr>
              <w:rFonts w:ascii="Arial" w:hAnsi="Arial"/>
              <w:position w:val="-2"/>
              <w:sz w:val="12"/>
            </w:rPr>
            <w:t>/4</w:t>
          </w:r>
        </w:p>
      </w:tc>
    </w:tr>
  </w:tbl>
  <w:p w14:paraId="49202A93" w14:textId="77777777" w:rsidR="001E50D0" w:rsidRDefault="001E50D0">
    <w:pPr>
      <w:pStyle w:val="Stopka"/>
      <w:tabs>
        <w:tab w:val="center" w:pos="5310"/>
        <w:tab w:val="right" w:pos="10530"/>
      </w:tabs>
      <w:rPr>
        <w:rFonts w:ascii="Arial" w:hAnsi="Arial"/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right"/>
      <w:tblLayout w:type="fixed"/>
      <w:tblLook w:val="0000" w:firstRow="0" w:lastRow="0" w:firstColumn="0" w:lastColumn="0" w:noHBand="0" w:noVBand="0"/>
    </w:tblPr>
    <w:tblGrid>
      <w:gridCol w:w="1440"/>
      <w:gridCol w:w="1450"/>
    </w:tblGrid>
    <w:tr w:rsidR="001E50D0" w14:paraId="4026463F" w14:textId="77777777" w:rsidTr="00CC1DDF">
      <w:trPr>
        <w:cantSplit/>
        <w:trHeight w:val="291"/>
        <w:jc w:val="right"/>
      </w:trPr>
      <w:tc>
        <w:tcPr>
          <w:tcW w:w="144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4E36241" w14:textId="07CC0553" w:rsidR="001E50D0" w:rsidRDefault="001E50D0" w:rsidP="0072392D">
          <w:pPr>
            <w:pStyle w:val="Stopka"/>
            <w:tabs>
              <w:tab w:val="center" w:pos="5310"/>
              <w:tab w:val="right" w:pos="10530"/>
            </w:tabs>
            <w:jc w:val="center"/>
            <w:rPr>
              <w:b/>
            </w:rPr>
          </w:pPr>
          <w:r>
            <w:rPr>
              <w:rFonts w:ascii="Arial" w:hAnsi="Arial"/>
              <w:b/>
              <w:position w:val="-2"/>
              <w:sz w:val="28"/>
            </w:rPr>
            <w:t>DO-</w:t>
          </w:r>
          <w:r w:rsidR="0072392D">
            <w:rPr>
              <w:rFonts w:ascii="Arial" w:hAnsi="Arial"/>
              <w:b/>
              <w:position w:val="-2"/>
              <w:sz w:val="28"/>
            </w:rPr>
            <w:t>4</w:t>
          </w:r>
          <w:r w:rsidR="00224098" w:rsidRPr="00224098">
            <w:rPr>
              <w:rFonts w:ascii="Arial" w:hAnsi="Arial"/>
              <w:b/>
              <w:position w:val="-2"/>
              <w:sz w:val="20"/>
            </w:rPr>
            <w:t>(</w:t>
          </w:r>
          <w:r w:rsidR="00526EA6">
            <w:rPr>
              <w:rFonts w:ascii="Arial" w:hAnsi="Arial"/>
              <w:b/>
              <w:position w:val="-2"/>
              <w:sz w:val="20"/>
            </w:rPr>
            <w:t>9</w:t>
          </w:r>
          <w:r w:rsidR="00224098" w:rsidRPr="00224098">
            <w:rPr>
              <w:rFonts w:ascii="Arial" w:hAnsi="Arial"/>
              <w:b/>
              <w:position w:val="-2"/>
              <w:sz w:val="20"/>
            </w:rPr>
            <w:t>)</w:t>
          </w:r>
        </w:p>
      </w:tc>
      <w:tc>
        <w:tcPr>
          <w:tcW w:w="1450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14:paraId="423D2E4E" w14:textId="77777777" w:rsidR="001E50D0" w:rsidRDefault="006D768D">
          <w:pPr>
            <w:pStyle w:val="Stopka"/>
            <w:tabs>
              <w:tab w:val="center" w:pos="5310"/>
              <w:tab w:val="right" w:pos="10530"/>
            </w:tabs>
            <w:ind w:right="-21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 w:rsidR="001E50D0">
            <w:rPr>
              <w:rFonts w:ascii="Arial" w:hAnsi="Arial"/>
            </w:rPr>
            <w:instrText>PAGE</w:instrText>
          </w:r>
          <w:r>
            <w:rPr>
              <w:rFonts w:ascii="Arial" w:hAnsi="Arial"/>
            </w:rPr>
            <w:fldChar w:fldCharType="separate"/>
          </w:r>
          <w:r w:rsidR="00705196">
            <w:rPr>
              <w:rFonts w:ascii="Arial" w:hAnsi="Arial"/>
              <w:noProof/>
            </w:rPr>
            <w:t>3</w:t>
          </w:r>
          <w:r>
            <w:rPr>
              <w:rFonts w:ascii="Arial" w:hAnsi="Arial"/>
            </w:rPr>
            <w:fldChar w:fldCharType="end"/>
          </w:r>
          <w:r w:rsidR="001E50D0">
            <w:rPr>
              <w:rFonts w:ascii="Arial" w:hAnsi="Arial"/>
              <w:sz w:val="12"/>
            </w:rPr>
            <w:t>/</w:t>
          </w:r>
          <w:r>
            <w:rPr>
              <w:rFonts w:ascii="Arial" w:hAnsi="Arial"/>
              <w:sz w:val="12"/>
            </w:rPr>
            <w:fldChar w:fldCharType="begin"/>
          </w:r>
          <w:r w:rsidR="001E50D0">
            <w:rPr>
              <w:rFonts w:ascii="Arial" w:hAnsi="Arial"/>
              <w:sz w:val="12"/>
            </w:rPr>
            <w:instrText>NUMPAGES</w:instrText>
          </w:r>
          <w:r>
            <w:rPr>
              <w:rFonts w:ascii="Arial" w:hAnsi="Arial"/>
              <w:sz w:val="12"/>
            </w:rPr>
            <w:fldChar w:fldCharType="separate"/>
          </w:r>
          <w:r w:rsidR="00705196">
            <w:rPr>
              <w:rFonts w:ascii="Arial" w:hAnsi="Arial"/>
              <w:noProof/>
              <w:sz w:val="12"/>
            </w:rPr>
            <w:t>3</w:t>
          </w:r>
          <w:r>
            <w:rPr>
              <w:rFonts w:ascii="Arial" w:hAnsi="Arial"/>
              <w:sz w:val="12"/>
            </w:rPr>
            <w:fldChar w:fldCharType="end"/>
          </w:r>
        </w:p>
      </w:tc>
    </w:tr>
  </w:tbl>
  <w:p w14:paraId="1761A58C" w14:textId="77777777" w:rsidR="001E50D0" w:rsidRDefault="001E50D0">
    <w:pPr>
      <w:pStyle w:val="Stopka"/>
      <w:tabs>
        <w:tab w:val="center" w:pos="5220"/>
        <w:tab w:val="right" w:pos="10530"/>
      </w:tabs>
      <w:ind w:right="40"/>
      <w:rPr>
        <w:rFonts w:ascii="Arial" w:hAnsi="Arial"/>
        <w:sz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4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8364"/>
      <w:gridCol w:w="1678"/>
      <w:gridCol w:w="990"/>
    </w:tblGrid>
    <w:tr w:rsidR="001E50D0" w14:paraId="27279BB4" w14:textId="77777777" w:rsidTr="00082953">
      <w:trPr>
        <w:cantSplit/>
        <w:trHeight w:hRule="exact" w:val="299"/>
      </w:trPr>
      <w:tc>
        <w:tcPr>
          <w:tcW w:w="8364" w:type="dxa"/>
          <w:tcBorders>
            <w:right w:val="single" w:sz="6" w:space="0" w:color="auto"/>
          </w:tcBorders>
        </w:tcPr>
        <w:p w14:paraId="0448CE5A" w14:textId="77777777" w:rsidR="001E50D0" w:rsidRDefault="001E50D0">
          <w:pPr>
            <w:pStyle w:val="Stopka"/>
            <w:tabs>
              <w:tab w:val="center" w:pos="5310"/>
              <w:tab w:val="right" w:pos="10530"/>
            </w:tabs>
            <w:rPr>
              <w:rFonts w:ascii="Arial" w:hAnsi="Arial"/>
              <w:sz w:val="14"/>
            </w:rPr>
          </w:pPr>
        </w:p>
      </w:tc>
      <w:tc>
        <w:tcPr>
          <w:tcW w:w="167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8211527" w14:textId="0F75FFD4" w:rsidR="001E50D0" w:rsidRDefault="001E50D0" w:rsidP="0072392D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b/>
              <w:position w:val="-2"/>
              <w:sz w:val="28"/>
            </w:rPr>
          </w:pPr>
          <w:r>
            <w:rPr>
              <w:rFonts w:ascii="Arial" w:hAnsi="Arial"/>
              <w:b/>
              <w:position w:val="-2"/>
              <w:sz w:val="28"/>
            </w:rPr>
            <w:t>DO-</w:t>
          </w:r>
          <w:r w:rsidR="0072392D">
            <w:rPr>
              <w:rFonts w:ascii="Arial" w:hAnsi="Arial"/>
              <w:b/>
              <w:position w:val="-2"/>
              <w:sz w:val="28"/>
            </w:rPr>
            <w:t>4</w:t>
          </w:r>
          <w:r w:rsidR="00082953" w:rsidRPr="00082953">
            <w:rPr>
              <w:rFonts w:ascii="Arial" w:hAnsi="Arial"/>
              <w:b/>
              <w:position w:val="-2"/>
              <w:sz w:val="20"/>
            </w:rPr>
            <w:t>(</w:t>
          </w:r>
          <w:r w:rsidR="00526EA6">
            <w:rPr>
              <w:rFonts w:ascii="Arial" w:hAnsi="Arial"/>
              <w:b/>
              <w:position w:val="-2"/>
              <w:sz w:val="20"/>
            </w:rPr>
            <w:t>9</w:t>
          </w:r>
          <w:r w:rsidR="00082953" w:rsidRPr="00082953">
            <w:rPr>
              <w:rFonts w:ascii="Arial" w:hAnsi="Arial"/>
              <w:b/>
              <w:position w:val="-2"/>
              <w:sz w:val="20"/>
            </w:rPr>
            <w:t>)</w:t>
          </w:r>
        </w:p>
      </w:tc>
      <w:tc>
        <w:tcPr>
          <w:tcW w:w="99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8357DCB" w14:textId="77777777" w:rsidR="001E50D0" w:rsidRDefault="006D768D">
          <w:pPr>
            <w:pStyle w:val="Stopka"/>
            <w:tabs>
              <w:tab w:val="center" w:pos="5310"/>
              <w:tab w:val="right" w:pos="10530"/>
            </w:tabs>
            <w:jc w:val="center"/>
            <w:rPr>
              <w:rFonts w:ascii="Arial" w:hAnsi="Arial"/>
              <w:position w:val="-2"/>
              <w:sz w:val="18"/>
            </w:rPr>
          </w:pPr>
          <w:r>
            <w:rPr>
              <w:rFonts w:ascii="Arial" w:hAnsi="Arial"/>
              <w:position w:val="-2"/>
            </w:rPr>
            <w:fldChar w:fldCharType="begin"/>
          </w:r>
          <w:r w:rsidR="001E50D0">
            <w:rPr>
              <w:rFonts w:ascii="Arial" w:hAnsi="Arial"/>
              <w:position w:val="-2"/>
            </w:rPr>
            <w:instrText>PAGE</w:instrText>
          </w:r>
          <w:r>
            <w:rPr>
              <w:rFonts w:ascii="Arial" w:hAnsi="Arial"/>
              <w:position w:val="-2"/>
            </w:rPr>
            <w:fldChar w:fldCharType="separate"/>
          </w:r>
          <w:r w:rsidR="00705196">
            <w:rPr>
              <w:rFonts w:ascii="Arial" w:hAnsi="Arial"/>
              <w:noProof/>
              <w:position w:val="-2"/>
            </w:rPr>
            <w:t>1</w:t>
          </w:r>
          <w:r>
            <w:rPr>
              <w:rFonts w:ascii="Arial" w:hAnsi="Arial"/>
              <w:position w:val="-2"/>
            </w:rPr>
            <w:fldChar w:fldCharType="end"/>
          </w:r>
          <w:r w:rsidR="001E50D0">
            <w:rPr>
              <w:rFonts w:ascii="Arial" w:hAnsi="Arial"/>
              <w:position w:val="-2"/>
              <w:sz w:val="12"/>
            </w:rPr>
            <w:t>/</w:t>
          </w:r>
          <w:r w:rsidR="00224098">
            <w:rPr>
              <w:rFonts w:ascii="Arial" w:hAnsi="Arial"/>
              <w:position w:val="-2"/>
              <w:sz w:val="12"/>
            </w:rPr>
            <w:t>4</w:t>
          </w:r>
        </w:p>
      </w:tc>
    </w:tr>
  </w:tbl>
  <w:p w14:paraId="358D22C1" w14:textId="77777777" w:rsidR="001E50D0" w:rsidRDefault="001E50D0">
    <w:pPr>
      <w:pStyle w:val="Stopka"/>
      <w:tabs>
        <w:tab w:val="center" w:pos="5220"/>
        <w:tab w:val="right" w:pos="10530"/>
      </w:tabs>
      <w:ind w:right="40"/>
      <w:rPr>
        <w:rFonts w:ascii="Arial" w:hAnsi="Arial"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CC35C" w14:textId="77777777" w:rsidR="00D27512" w:rsidRDefault="00D27512">
      <w:r>
        <w:separator/>
      </w:r>
    </w:p>
  </w:footnote>
  <w:footnote w:type="continuationSeparator" w:id="0">
    <w:p w14:paraId="0283FE80" w14:textId="77777777" w:rsidR="00D27512" w:rsidRDefault="00D27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12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1199"/>
    </w:tblGrid>
    <w:tr w:rsidR="001E50D0" w:rsidRPr="00954722" w14:paraId="171AE4CD" w14:textId="77777777">
      <w:trPr>
        <w:cantSplit/>
        <w:trHeight w:hRule="exact" w:val="260"/>
      </w:trPr>
      <w:tc>
        <w:tcPr>
          <w:tcW w:w="11199" w:type="dxa"/>
          <w:tcBorders>
            <w:bottom w:val="single" w:sz="2" w:space="0" w:color="auto"/>
          </w:tcBorders>
        </w:tcPr>
        <w:p w14:paraId="4152D25F" w14:textId="77777777" w:rsidR="001E50D0" w:rsidRDefault="001E50D0">
          <w:pPr>
            <w:spacing w:before="60" w:line="200" w:lineRule="exact"/>
            <w:ind w:right="70"/>
            <w:rPr>
              <w:rFonts w:ascii="Arial" w:hAnsi="Arial"/>
              <w:sz w:val="10"/>
              <w:lang w:val="pl-PL"/>
            </w:rPr>
          </w:pPr>
          <w:r>
            <w:rPr>
              <w:rFonts w:ascii="Arial" w:hAnsi="Arial"/>
              <w:sz w:val="10"/>
              <w:lang w:val="pl-PL"/>
            </w:rPr>
            <w:t>POLA JASNE WYPEŁNIA WŁAŚCICIEL NIERUCHOMOŚCI. WYPEŁNIAĆ NA MASZYNIE, KOMPUTEROWO LUB RĘCZNIE, DUŻYMI, DRUKOWANYMI LITERAMI</w:t>
          </w:r>
          <w:r w:rsidR="00881998">
            <w:rPr>
              <w:rFonts w:ascii="Arial" w:hAnsi="Arial"/>
              <w:sz w:val="10"/>
              <w:lang w:val="pl-PL"/>
            </w:rPr>
            <w:t>.</w:t>
          </w:r>
        </w:p>
        <w:p w14:paraId="215D65E6" w14:textId="77777777" w:rsidR="001E50D0" w:rsidRDefault="001E50D0" w:rsidP="00347048">
          <w:pPr>
            <w:rPr>
              <w:rFonts w:ascii="Arial" w:hAnsi="Arial"/>
              <w:sz w:val="10"/>
              <w:lang w:val="pl-PL"/>
            </w:rPr>
          </w:pPr>
        </w:p>
      </w:tc>
    </w:tr>
  </w:tbl>
  <w:p w14:paraId="7DC84172" w14:textId="77777777" w:rsidR="001E50D0" w:rsidRDefault="001E50D0">
    <w:pPr>
      <w:pStyle w:val="Nagwek"/>
      <w:spacing w:line="20" w:lineRule="exact"/>
      <w:rPr>
        <w:rFonts w:ascii="Arial" w:hAnsi="Arial"/>
        <w:sz w:val="8"/>
        <w:lang w:val="pl-PL"/>
      </w:rPr>
    </w:pPr>
  </w:p>
  <w:p w14:paraId="06839C5E" w14:textId="77777777" w:rsidR="00036930" w:rsidRPr="00F16FBD" w:rsidRDefault="00036930">
    <w:pPr>
      <w:rPr>
        <w:sz w:val="18"/>
        <w:szCs w:val="18"/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4" w:type="dxa"/>
      <w:tblBorders>
        <w:bottom w:val="single" w:sz="2" w:space="0" w:color="auto"/>
      </w:tblBorders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1049"/>
    </w:tblGrid>
    <w:tr w:rsidR="001E50D0" w:rsidRPr="00954722" w14:paraId="0388F041" w14:textId="77777777">
      <w:trPr>
        <w:cantSplit/>
        <w:trHeight w:hRule="exact" w:val="278"/>
      </w:trPr>
      <w:tc>
        <w:tcPr>
          <w:tcW w:w="11049" w:type="dxa"/>
        </w:tcPr>
        <w:p w14:paraId="18515725" w14:textId="77777777" w:rsidR="001E50D0" w:rsidRDefault="001E50D0">
          <w:pPr>
            <w:spacing w:before="60" w:line="200" w:lineRule="exact"/>
            <w:ind w:right="-38"/>
            <w:rPr>
              <w:rFonts w:ascii="Arial" w:hAnsi="Arial"/>
              <w:sz w:val="10"/>
              <w:lang w:val="pl-PL"/>
            </w:rPr>
          </w:pPr>
          <w:r>
            <w:rPr>
              <w:rFonts w:ascii="Arial" w:hAnsi="Arial"/>
              <w:sz w:val="10"/>
              <w:lang w:val="pl-PL"/>
            </w:rPr>
            <w:t>POLA JASNE WYPEŁNIA  WŁAŚCICIEL NIERUCHOMOŚCI. WYPEŁNIAĆ NA MASZYNIE, KOMPUTEROWO LUB RĘCZNIE, DUŻYMI, DRUKOWANYMI LITERAMI</w:t>
          </w:r>
          <w:r w:rsidR="00881998">
            <w:rPr>
              <w:rFonts w:ascii="Arial" w:hAnsi="Arial"/>
              <w:sz w:val="10"/>
              <w:lang w:val="pl-PL"/>
            </w:rPr>
            <w:t>.</w:t>
          </w:r>
        </w:p>
      </w:tc>
    </w:tr>
  </w:tbl>
  <w:p w14:paraId="37758E82" w14:textId="77777777" w:rsidR="001E50D0" w:rsidRDefault="001E50D0">
    <w:pPr>
      <w:pStyle w:val="Nagwek"/>
      <w:spacing w:line="20" w:lineRule="exact"/>
      <w:rPr>
        <w:rFonts w:ascii="Arial" w:hAnsi="Arial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4" w:type="dxa"/>
      <w:tblLayout w:type="fixed"/>
      <w:tblCellMar>
        <w:left w:w="180" w:type="dxa"/>
        <w:right w:w="180" w:type="dxa"/>
      </w:tblCellMar>
      <w:tblLook w:val="0000" w:firstRow="0" w:lastRow="0" w:firstColumn="0" w:lastColumn="0" w:noHBand="0" w:noVBand="0"/>
    </w:tblPr>
    <w:tblGrid>
      <w:gridCol w:w="11052"/>
    </w:tblGrid>
    <w:tr w:rsidR="001E50D0" w:rsidRPr="00954722" w14:paraId="4BD79616" w14:textId="77777777">
      <w:trPr>
        <w:cantSplit/>
        <w:trHeight w:hRule="exact" w:val="284"/>
      </w:trPr>
      <w:tc>
        <w:tcPr>
          <w:tcW w:w="11052" w:type="dxa"/>
          <w:tcBorders>
            <w:bottom w:val="single" w:sz="2" w:space="0" w:color="auto"/>
          </w:tcBorders>
        </w:tcPr>
        <w:p w14:paraId="054C04E8" w14:textId="77777777" w:rsidR="001E50D0" w:rsidRDefault="001E50D0">
          <w:pPr>
            <w:spacing w:before="60" w:line="200" w:lineRule="exact"/>
            <w:ind w:right="-180"/>
            <w:rPr>
              <w:rFonts w:ascii="Arial" w:hAnsi="Arial"/>
              <w:sz w:val="10"/>
              <w:lang w:val="pl-PL"/>
            </w:rPr>
          </w:pPr>
          <w:r>
            <w:rPr>
              <w:rFonts w:ascii="Arial" w:hAnsi="Arial"/>
              <w:sz w:val="10"/>
              <w:lang w:val="pl-PL"/>
            </w:rPr>
            <w:t>POLA JASNE WYPEŁNIA WŁAŚCICIEL NIERUCHOMOŚCI. WYPEŁNIAĆ NA MASZYNIE, KOMPUTEROWO LUB RĘCZNIE, DUŻYMI, DRUKOWANYMI LITERAMI</w:t>
          </w:r>
          <w:r w:rsidR="00881998">
            <w:rPr>
              <w:rFonts w:ascii="Arial" w:hAnsi="Arial"/>
              <w:sz w:val="10"/>
              <w:lang w:val="pl-PL"/>
            </w:rPr>
            <w:t>.</w:t>
          </w:r>
        </w:p>
        <w:p w14:paraId="5064F353" w14:textId="77777777" w:rsidR="001E50D0" w:rsidRDefault="001E50D0">
          <w:pPr>
            <w:rPr>
              <w:rFonts w:ascii="Arial" w:hAnsi="Arial"/>
              <w:lang w:val="pl-PL"/>
            </w:rPr>
          </w:pPr>
        </w:p>
      </w:tc>
    </w:tr>
  </w:tbl>
  <w:p w14:paraId="28A5A927" w14:textId="77777777" w:rsidR="001E50D0" w:rsidRDefault="00347048">
    <w:pPr>
      <w:pStyle w:val="Nagwek"/>
      <w:spacing w:line="20" w:lineRule="exact"/>
      <w:rPr>
        <w:rFonts w:ascii="Arial" w:hAnsi="Arial"/>
        <w:sz w:val="8"/>
        <w:lang w:val="pl-PL"/>
      </w:rPr>
    </w:pPr>
    <w:r>
      <w:rPr>
        <w:rFonts w:ascii="Arial" w:hAnsi="Arial"/>
        <w:sz w:val="8"/>
        <w:lang w:val="pl-PL"/>
      </w:rPr>
      <w:t>zro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87F"/>
    <w:multiLevelType w:val="hybridMultilevel"/>
    <w:tmpl w:val="83B09948"/>
    <w:lvl w:ilvl="0" w:tplc="899CABFC">
      <w:start w:val="5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D8E"/>
    <w:multiLevelType w:val="hybridMultilevel"/>
    <w:tmpl w:val="42C639A2"/>
    <w:lvl w:ilvl="0" w:tplc="AA3C6FA8">
      <w:start w:val="1"/>
      <w:numFmt w:val="decimal"/>
      <w:lvlText w:val="%1."/>
      <w:lvlJc w:val="left"/>
      <w:pPr>
        <w:ind w:left="563" w:hanging="360"/>
      </w:pPr>
      <w:rPr>
        <w:b/>
        <w:sz w:val="12"/>
        <w:szCs w:val="16"/>
      </w:rPr>
    </w:lvl>
    <w:lvl w:ilvl="1" w:tplc="DF3A3AD4" w:tentative="1">
      <w:start w:val="1"/>
      <w:numFmt w:val="lowerLetter"/>
      <w:lvlText w:val="%2."/>
      <w:lvlJc w:val="left"/>
      <w:pPr>
        <w:ind w:left="1283" w:hanging="360"/>
      </w:pPr>
    </w:lvl>
    <w:lvl w:ilvl="2" w:tplc="41E69760" w:tentative="1">
      <w:start w:val="1"/>
      <w:numFmt w:val="lowerRoman"/>
      <w:lvlText w:val="%3."/>
      <w:lvlJc w:val="right"/>
      <w:pPr>
        <w:ind w:left="2003" w:hanging="180"/>
      </w:pPr>
    </w:lvl>
    <w:lvl w:ilvl="3" w:tplc="D8ACBD5A" w:tentative="1">
      <w:start w:val="1"/>
      <w:numFmt w:val="decimal"/>
      <w:lvlText w:val="%4."/>
      <w:lvlJc w:val="left"/>
      <w:pPr>
        <w:ind w:left="2723" w:hanging="360"/>
      </w:pPr>
    </w:lvl>
    <w:lvl w:ilvl="4" w:tplc="D83E6D1E" w:tentative="1">
      <w:start w:val="1"/>
      <w:numFmt w:val="lowerLetter"/>
      <w:lvlText w:val="%5."/>
      <w:lvlJc w:val="left"/>
      <w:pPr>
        <w:ind w:left="3443" w:hanging="360"/>
      </w:pPr>
    </w:lvl>
    <w:lvl w:ilvl="5" w:tplc="A35EF676" w:tentative="1">
      <w:start w:val="1"/>
      <w:numFmt w:val="lowerRoman"/>
      <w:lvlText w:val="%6."/>
      <w:lvlJc w:val="right"/>
      <w:pPr>
        <w:ind w:left="4163" w:hanging="180"/>
      </w:pPr>
    </w:lvl>
    <w:lvl w:ilvl="6" w:tplc="951260F0" w:tentative="1">
      <w:start w:val="1"/>
      <w:numFmt w:val="decimal"/>
      <w:lvlText w:val="%7."/>
      <w:lvlJc w:val="left"/>
      <w:pPr>
        <w:ind w:left="4883" w:hanging="360"/>
      </w:pPr>
    </w:lvl>
    <w:lvl w:ilvl="7" w:tplc="5372C038" w:tentative="1">
      <w:start w:val="1"/>
      <w:numFmt w:val="lowerLetter"/>
      <w:lvlText w:val="%8."/>
      <w:lvlJc w:val="left"/>
      <w:pPr>
        <w:ind w:left="5603" w:hanging="360"/>
      </w:pPr>
    </w:lvl>
    <w:lvl w:ilvl="8" w:tplc="BE50B532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2" w15:restartNumberingAfterBreak="0">
    <w:nsid w:val="126A191F"/>
    <w:multiLevelType w:val="hybridMultilevel"/>
    <w:tmpl w:val="48A093E8"/>
    <w:lvl w:ilvl="0" w:tplc="CF2436A2">
      <w:start w:val="7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95160"/>
    <w:multiLevelType w:val="hybridMultilevel"/>
    <w:tmpl w:val="E916B27A"/>
    <w:lvl w:ilvl="0" w:tplc="84261182">
      <w:start w:val="6"/>
      <w:numFmt w:val="upperLetter"/>
      <w:lvlText w:val="%1."/>
      <w:lvlJc w:val="left"/>
      <w:pPr>
        <w:ind w:left="5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4" w15:restartNumberingAfterBreak="0">
    <w:nsid w:val="1DCF475D"/>
    <w:multiLevelType w:val="hybridMultilevel"/>
    <w:tmpl w:val="6C742FF6"/>
    <w:lvl w:ilvl="0" w:tplc="FFFFFFFF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2A052C"/>
    <w:multiLevelType w:val="multilevel"/>
    <w:tmpl w:val="F0C09910"/>
    <w:lvl w:ilvl="0">
      <w:start w:val="44"/>
      <w:numFmt w:val="decimal"/>
      <w:lvlText w:val="%1."/>
      <w:lvlJc w:val="left"/>
      <w:pPr>
        <w:ind w:left="570" w:hanging="360"/>
      </w:pPr>
      <w:rPr>
        <w:rFonts w:hint="default"/>
        <w:b/>
        <w:sz w:val="12"/>
      </w:rPr>
    </w:lvl>
    <w:lvl w:ilvl="1">
      <w:start w:val="1"/>
      <w:numFmt w:val="lowerLetter"/>
      <w:lvlText w:val="%2."/>
      <w:lvlJc w:val="left"/>
      <w:pPr>
        <w:ind w:left="12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0" w:hanging="180"/>
      </w:pPr>
      <w:rPr>
        <w:rFonts w:hint="default"/>
      </w:rPr>
    </w:lvl>
  </w:abstractNum>
  <w:abstractNum w:abstractNumId="6" w15:restartNumberingAfterBreak="0">
    <w:nsid w:val="4127264A"/>
    <w:multiLevelType w:val="multilevel"/>
    <w:tmpl w:val="95A2DE2A"/>
    <w:lvl w:ilvl="0">
      <w:start w:val="42"/>
      <w:numFmt w:val="decimal"/>
      <w:lvlText w:val="%1."/>
      <w:lvlJc w:val="left"/>
      <w:pPr>
        <w:ind w:left="502" w:hanging="360"/>
      </w:pPr>
      <w:rPr>
        <w:rFonts w:hint="default"/>
        <w:b/>
        <w:sz w:val="12"/>
      </w:rPr>
    </w:lvl>
    <w:lvl w:ilvl="1">
      <w:start w:val="1"/>
      <w:numFmt w:val="lowerLetter"/>
      <w:lvlText w:val="%2."/>
      <w:lvlJc w:val="left"/>
      <w:pPr>
        <w:ind w:left="12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30" w:hanging="180"/>
      </w:pPr>
      <w:rPr>
        <w:rFonts w:hint="default"/>
      </w:rPr>
    </w:lvl>
  </w:abstractNum>
  <w:abstractNum w:abstractNumId="7" w15:restartNumberingAfterBreak="0">
    <w:nsid w:val="4DBE3F6C"/>
    <w:multiLevelType w:val="hybridMultilevel"/>
    <w:tmpl w:val="B73C1C30"/>
    <w:lvl w:ilvl="0" w:tplc="CD26C302">
      <w:start w:val="5"/>
      <w:numFmt w:val="upperLetter"/>
      <w:lvlText w:val="%1."/>
      <w:lvlJc w:val="left"/>
      <w:pPr>
        <w:tabs>
          <w:tab w:val="num" w:pos="563"/>
        </w:tabs>
        <w:ind w:left="56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204594">
    <w:abstractNumId w:val="1"/>
  </w:num>
  <w:num w:numId="2" w16cid:durableId="452019221">
    <w:abstractNumId w:val="6"/>
  </w:num>
  <w:num w:numId="3" w16cid:durableId="656763745">
    <w:abstractNumId w:val="5"/>
  </w:num>
  <w:num w:numId="4" w16cid:durableId="659888334">
    <w:abstractNumId w:val="7"/>
  </w:num>
  <w:num w:numId="5" w16cid:durableId="994531499">
    <w:abstractNumId w:val="3"/>
  </w:num>
  <w:num w:numId="6" w16cid:durableId="1835605129">
    <w:abstractNumId w:val="0"/>
  </w:num>
  <w:num w:numId="7" w16cid:durableId="1726954805">
    <w:abstractNumId w:val="2"/>
  </w:num>
  <w:num w:numId="8" w16cid:durableId="12253334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1"/>
    <w:rsid w:val="00001B00"/>
    <w:rsid w:val="00002EAB"/>
    <w:rsid w:val="00004098"/>
    <w:rsid w:val="00005E7C"/>
    <w:rsid w:val="00012A09"/>
    <w:rsid w:val="00013F30"/>
    <w:rsid w:val="00023986"/>
    <w:rsid w:val="0002425E"/>
    <w:rsid w:val="00025A3F"/>
    <w:rsid w:val="00026C82"/>
    <w:rsid w:val="00030C61"/>
    <w:rsid w:val="00034E7C"/>
    <w:rsid w:val="00036930"/>
    <w:rsid w:val="00037B19"/>
    <w:rsid w:val="000410DC"/>
    <w:rsid w:val="0004161A"/>
    <w:rsid w:val="00041769"/>
    <w:rsid w:val="00041AAA"/>
    <w:rsid w:val="00043281"/>
    <w:rsid w:val="00044811"/>
    <w:rsid w:val="000472C8"/>
    <w:rsid w:val="0005632A"/>
    <w:rsid w:val="0005642A"/>
    <w:rsid w:val="0005676E"/>
    <w:rsid w:val="0006384A"/>
    <w:rsid w:val="00063D8B"/>
    <w:rsid w:val="0006435C"/>
    <w:rsid w:val="000709DC"/>
    <w:rsid w:val="0007155B"/>
    <w:rsid w:val="00074C1D"/>
    <w:rsid w:val="000763DA"/>
    <w:rsid w:val="000810E2"/>
    <w:rsid w:val="00082953"/>
    <w:rsid w:val="00082C9E"/>
    <w:rsid w:val="00086734"/>
    <w:rsid w:val="000904D5"/>
    <w:rsid w:val="0009286C"/>
    <w:rsid w:val="00093FAA"/>
    <w:rsid w:val="000955DD"/>
    <w:rsid w:val="000A2072"/>
    <w:rsid w:val="000A6A45"/>
    <w:rsid w:val="000B0BC0"/>
    <w:rsid w:val="000B1232"/>
    <w:rsid w:val="000B1BF4"/>
    <w:rsid w:val="000B299D"/>
    <w:rsid w:val="000B5B7A"/>
    <w:rsid w:val="000B6896"/>
    <w:rsid w:val="000C0F26"/>
    <w:rsid w:val="000C7DAB"/>
    <w:rsid w:val="000D1B10"/>
    <w:rsid w:val="000D5130"/>
    <w:rsid w:val="000E1B35"/>
    <w:rsid w:val="000E529E"/>
    <w:rsid w:val="000E5C1E"/>
    <w:rsid w:val="000F0BD7"/>
    <w:rsid w:val="000F16D1"/>
    <w:rsid w:val="000F1E19"/>
    <w:rsid w:val="000F2224"/>
    <w:rsid w:val="000F3275"/>
    <w:rsid w:val="000F389B"/>
    <w:rsid w:val="000F4538"/>
    <w:rsid w:val="000F5525"/>
    <w:rsid w:val="00100187"/>
    <w:rsid w:val="00100D00"/>
    <w:rsid w:val="00107602"/>
    <w:rsid w:val="001167C4"/>
    <w:rsid w:val="0012251C"/>
    <w:rsid w:val="001225DB"/>
    <w:rsid w:val="0012409C"/>
    <w:rsid w:val="00124EE7"/>
    <w:rsid w:val="001279D0"/>
    <w:rsid w:val="00131DB3"/>
    <w:rsid w:val="00132626"/>
    <w:rsid w:val="00133999"/>
    <w:rsid w:val="00133C5A"/>
    <w:rsid w:val="001352A3"/>
    <w:rsid w:val="0013545D"/>
    <w:rsid w:val="00137A0F"/>
    <w:rsid w:val="001403DF"/>
    <w:rsid w:val="0014560A"/>
    <w:rsid w:val="00152244"/>
    <w:rsid w:val="00152B4C"/>
    <w:rsid w:val="00154AB2"/>
    <w:rsid w:val="00155DDA"/>
    <w:rsid w:val="00157714"/>
    <w:rsid w:val="0016442B"/>
    <w:rsid w:val="0016546D"/>
    <w:rsid w:val="0017044A"/>
    <w:rsid w:val="001713B0"/>
    <w:rsid w:val="001766CA"/>
    <w:rsid w:val="001803E1"/>
    <w:rsid w:val="00183142"/>
    <w:rsid w:val="0018443D"/>
    <w:rsid w:val="00184F44"/>
    <w:rsid w:val="00185210"/>
    <w:rsid w:val="001A473F"/>
    <w:rsid w:val="001A48A2"/>
    <w:rsid w:val="001A64BF"/>
    <w:rsid w:val="001A75E2"/>
    <w:rsid w:val="001B1F5B"/>
    <w:rsid w:val="001B34B3"/>
    <w:rsid w:val="001B390C"/>
    <w:rsid w:val="001B39A8"/>
    <w:rsid w:val="001B7D93"/>
    <w:rsid w:val="001C22D5"/>
    <w:rsid w:val="001C3789"/>
    <w:rsid w:val="001C545B"/>
    <w:rsid w:val="001D488E"/>
    <w:rsid w:val="001E0D17"/>
    <w:rsid w:val="001E50D0"/>
    <w:rsid w:val="001F0ADD"/>
    <w:rsid w:val="001F1A82"/>
    <w:rsid w:val="001F4C49"/>
    <w:rsid w:val="002051EA"/>
    <w:rsid w:val="002122D8"/>
    <w:rsid w:val="00215FDF"/>
    <w:rsid w:val="0021749A"/>
    <w:rsid w:val="00221C30"/>
    <w:rsid w:val="00221F09"/>
    <w:rsid w:val="0022378E"/>
    <w:rsid w:val="00224098"/>
    <w:rsid w:val="00226CD4"/>
    <w:rsid w:val="00231833"/>
    <w:rsid w:val="0023497C"/>
    <w:rsid w:val="00235854"/>
    <w:rsid w:val="002400A0"/>
    <w:rsid w:val="00246C86"/>
    <w:rsid w:val="002513CF"/>
    <w:rsid w:val="00260788"/>
    <w:rsid w:val="0026481F"/>
    <w:rsid w:val="00265486"/>
    <w:rsid w:val="002658E4"/>
    <w:rsid w:val="00265E9D"/>
    <w:rsid w:val="00281FCE"/>
    <w:rsid w:val="002841F7"/>
    <w:rsid w:val="00284286"/>
    <w:rsid w:val="002853CB"/>
    <w:rsid w:val="0028687A"/>
    <w:rsid w:val="00287504"/>
    <w:rsid w:val="00287B1F"/>
    <w:rsid w:val="00291395"/>
    <w:rsid w:val="002925BF"/>
    <w:rsid w:val="00292854"/>
    <w:rsid w:val="0029478C"/>
    <w:rsid w:val="00297CE6"/>
    <w:rsid w:val="002A0A0C"/>
    <w:rsid w:val="002A0EF3"/>
    <w:rsid w:val="002A1F82"/>
    <w:rsid w:val="002A4C74"/>
    <w:rsid w:val="002A62F6"/>
    <w:rsid w:val="002B27FB"/>
    <w:rsid w:val="002B5C1B"/>
    <w:rsid w:val="002B70D0"/>
    <w:rsid w:val="002C23AC"/>
    <w:rsid w:val="002C3791"/>
    <w:rsid w:val="002D0BFF"/>
    <w:rsid w:val="002D3608"/>
    <w:rsid w:val="002D5B82"/>
    <w:rsid w:val="002E0C64"/>
    <w:rsid w:val="002E0CBF"/>
    <w:rsid w:val="002E1B51"/>
    <w:rsid w:val="002E2B51"/>
    <w:rsid w:val="002E2D4B"/>
    <w:rsid w:val="002E2EA4"/>
    <w:rsid w:val="002F1044"/>
    <w:rsid w:val="002F4101"/>
    <w:rsid w:val="002F4DA7"/>
    <w:rsid w:val="002F7151"/>
    <w:rsid w:val="0030227E"/>
    <w:rsid w:val="003024DC"/>
    <w:rsid w:val="0030508D"/>
    <w:rsid w:val="00306D8C"/>
    <w:rsid w:val="003173C0"/>
    <w:rsid w:val="003327CE"/>
    <w:rsid w:val="00332EBF"/>
    <w:rsid w:val="0033486E"/>
    <w:rsid w:val="00334FC3"/>
    <w:rsid w:val="003459A6"/>
    <w:rsid w:val="00347048"/>
    <w:rsid w:val="00361A56"/>
    <w:rsid w:val="00372266"/>
    <w:rsid w:val="003744E2"/>
    <w:rsid w:val="00380FEC"/>
    <w:rsid w:val="00387BD2"/>
    <w:rsid w:val="0039332E"/>
    <w:rsid w:val="003C3F2C"/>
    <w:rsid w:val="003C71B0"/>
    <w:rsid w:val="003C75FF"/>
    <w:rsid w:val="003D3F89"/>
    <w:rsid w:val="003D41F0"/>
    <w:rsid w:val="003D5150"/>
    <w:rsid w:val="003D5D6A"/>
    <w:rsid w:val="003D6260"/>
    <w:rsid w:val="003E4B19"/>
    <w:rsid w:val="003E511E"/>
    <w:rsid w:val="003E6256"/>
    <w:rsid w:val="003E7A2F"/>
    <w:rsid w:val="003F126F"/>
    <w:rsid w:val="004045A9"/>
    <w:rsid w:val="00405EF1"/>
    <w:rsid w:val="00406847"/>
    <w:rsid w:val="00407105"/>
    <w:rsid w:val="0040782D"/>
    <w:rsid w:val="0041125C"/>
    <w:rsid w:val="00413E36"/>
    <w:rsid w:val="00414779"/>
    <w:rsid w:val="00420CB9"/>
    <w:rsid w:val="00421B4E"/>
    <w:rsid w:val="00422F79"/>
    <w:rsid w:val="004232D7"/>
    <w:rsid w:val="0042583D"/>
    <w:rsid w:val="00425A6D"/>
    <w:rsid w:val="00425C8A"/>
    <w:rsid w:val="00427501"/>
    <w:rsid w:val="00431B8A"/>
    <w:rsid w:val="00437885"/>
    <w:rsid w:val="00443E16"/>
    <w:rsid w:val="00443F2F"/>
    <w:rsid w:val="0044410C"/>
    <w:rsid w:val="00447066"/>
    <w:rsid w:val="00447FB5"/>
    <w:rsid w:val="00450F5D"/>
    <w:rsid w:val="00451282"/>
    <w:rsid w:val="00452999"/>
    <w:rsid w:val="00453E9E"/>
    <w:rsid w:val="004561E2"/>
    <w:rsid w:val="00456B9E"/>
    <w:rsid w:val="004571BF"/>
    <w:rsid w:val="004638D8"/>
    <w:rsid w:val="00464E0C"/>
    <w:rsid w:val="00466C84"/>
    <w:rsid w:val="004718D9"/>
    <w:rsid w:val="004719D6"/>
    <w:rsid w:val="00472AF3"/>
    <w:rsid w:val="00475759"/>
    <w:rsid w:val="004800C5"/>
    <w:rsid w:val="00480675"/>
    <w:rsid w:val="004817C1"/>
    <w:rsid w:val="004859AB"/>
    <w:rsid w:val="00495F6D"/>
    <w:rsid w:val="00496744"/>
    <w:rsid w:val="00497AA3"/>
    <w:rsid w:val="004A12F0"/>
    <w:rsid w:val="004A1583"/>
    <w:rsid w:val="004A2153"/>
    <w:rsid w:val="004A3223"/>
    <w:rsid w:val="004A3CF7"/>
    <w:rsid w:val="004A4542"/>
    <w:rsid w:val="004A5707"/>
    <w:rsid w:val="004A7C69"/>
    <w:rsid w:val="004B08E1"/>
    <w:rsid w:val="004C1427"/>
    <w:rsid w:val="004C4197"/>
    <w:rsid w:val="004C4658"/>
    <w:rsid w:val="004D49EC"/>
    <w:rsid w:val="004D5E79"/>
    <w:rsid w:val="004D5F7C"/>
    <w:rsid w:val="004D6D87"/>
    <w:rsid w:val="004E2B64"/>
    <w:rsid w:val="0050044B"/>
    <w:rsid w:val="00505912"/>
    <w:rsid w:val="00510790"/>
    <w:rsid w:val="00511ABD"/>
    <w:rsid w:val="00513AAB"/>
    <w:rsid w:val="00514510"/>
    <w:rsid w:val="00515530"/>
    <w:rsid w:val="005166F8"/>
    <w:rsid w:val="00516EDF"/>
    <w:rsid w:val="005200A3"/>
    <w:rsid w:val="00520AA1"/>
    <w:rsid w:val="00521E74"/>
    <w:rsid w:val="00525B4F"/>
    <w:rsid w:val="0052634D"/>
    <w:rsid w:val="00526EA6"/>
    <w:rsid w:val="00532BFB"/>
    <w:rsid w:val="00532D57"/>
    <w:rsid w:val="00532FE7"/>
    <w:rsid w:val="00534C05"/>
    <w:rsid w:val="0053612E"/>
    <w:rsid w:val="00537BF2"/>
    <w:rsid w:val="00540763"/>
    <w:rsid w:val="00546958"/>
    <w:rsid w:val="0054706C"/>
    <w:rsid w:val="005474F5"/>
    <w:rsid w:val="0055279A"/>
    <w:rsid w:val="005530AD"/>
    <w:rsid w:val="00557B36"/>
    <w:rsid w:val="005601D6"/>
    <w:rsid w:val="00563491"/>
    <w:rsid w:val="00564761"/>
    <w:rsid w:val="0056566B"/>
    <w:rsid w:val="00565FAF"/>
    <w:rsid w:val="00566192"/>
    <w:rsid w:val="00572406"/>
    <w:rsid w:val="005728F4"/>
    <w:rsid w:val="00580EBD"/>
    <w:rsid w:val="00581F28"/>
    <w:rsid w:val="00583362"/>
    <w:rsid w:val="0058530A"/>
    <w:rsid w:val="0059097D"/>
    <w:rsid w:val="00590E3F"/>
    <w:rsid w:val="00596075"/>
    <w:rsid w:val="00596277"/>
    <w:rsid w:val="005A4FD6"/>
    <w:rsid w:val="005A577E"/>
    <w:rsid w:val="005A73C9"/>
    <w:rsid w:val="005B209D"/>
    <w:rsid w:val="005B2846"/>
    <w:rsid w:val="005B3832"/>
    <w:rsid w:val="005B4612"/>
    <w:rsid w:val="005B76DF"/>
    <w:rsid w:val="005C138A"/>
    <w:rsid w:val="005C2008"/>
    <w:rsid w:val="005C248B"/>
    <w:rsid w:val="005C3237"/>
    <w:rsid w:val="005C65AA"/>
    <w:rsid w:val="005C7E14"/>
    <w:rsid w:val="005E12EA"/>
    <w:rsid w:val="005E293C"/>
    <w:rsid w:val="005F362B"/>
    <w:rsid w:val="005F5778"/>
    <w:rsid w:val="005F637A"/>
    <w:rsid w:val="006003AA"/>
    <w:rsid w:val="00601237"/>
    <w:rsid w:val="00604B1B"/>
    <w:rsid w:val="00604CE7"/>
    <w:rsid w:val="00605047"/>
    <w:rsid w:val="00606B99"/>
    <w:rsid w:val="00613242"/>
    <w:rsid w:val="00616C03"/>
    <w:rsid w:val="006206E3"/>
    <w:rsid w:val="00621386"/>
    <w:rsid w:val="00634792"/>
    <w:rsid w:val="0063654B"/>
    <w:rsid w:val="00637B14"/>
    <w:rsid w:val="00637D44"/>
    <w:rsid w:val="006414D3"/>
    <w:rsid w:val="006429DC"/>
    <w:rsid w:val="00643227"/>
    <w:rsid w:val="00643EA5"/>
    <w:rsid w:val="006470AD"/>
    <w:rsid w:val="00647FEC"/>
    <w:rsid w:val="0065055D"/>
    <w:rsid w:val="006507CC"/>
    <w:rsid w:val="00651B92"/>
    <w:rsid w:val="006545F6"/>
    <w:rsid w:val="00655719"/>
    <w:rsid w:val="00664B9E"/>
    <w:rsid w:val="006659E0"/>
    <w:rsid w:val="006760C0"/>
    <w:rsid w:val="00676320"/>
    <w:rsid w:val="00687BFA"/>
    <w:rsid w:val="006922DE"/>
    <w:rsid w:val="00692CA5"/>
    <w:rsid w:val="0069713A"/>
    <w:rsid w:val="006A0086"/>
    <w:rsid w:val="006A24D0"/>
    <w:rsid w:val="006A3E32"/>
    <w:rsid w:val="006A67D1"/>
    <w:rsid w:val="006A7A55"/>
    <w:rsid w:val="006B04A0"/>
    <w:rsid w:val="006B20C9"/>
    <w:rsid w:val="006B6F4C"/>
    <w:rsid w:val="006C2896"/>
    <w:rsid w:val="006C5CD9"/>
    <w:rsid w:val="006C69F4"/>
    <w:rsid w:val="006C6BF0"/>
    <w:rsid w:val="006C78EE"/>
    <w:rsid w:val="006D0DA0"/>
    <w:rsid w:val="006D3B14"/>
    <w:rsid w:val="006D3B21"/>
    <w:rsid w:val="006D4957"/>
    <w:rsid w:val="006D4F65"/>
    <w:rsid w:val="006D768D"/>
    <w:rsid w:val="006E0922"/>
    <w:rsid w:val="006E37DE"/>
    <w:rsid w:val="006E6870"/>
    <w:rsid w:val="006F119A"/>
    <w:rsid w:val="006F4B81"/>
    <w:rsid w:val="006F7E6A"/>
    <w:rsid w:val="006F7EB9"/>
    <w:rsid w:val="00701A2C"/>
    <w:rsid w:val="00701CB9"/>
    <w:rsid w:val="007046F0"/>
    <w:rsid w:val="00705196"/>
    <w:rsid w:val="00707377"/>
    <w:rsid w:val="00707C40"/>
    <w:rsid w:val="00712601"/>
    <w:rsid w:val="007144C0"/>
    <w:rsid w:val="00715B2E"/>
    <w:rsid w:val="007201B6"/>
    <w:rsid w:val="00721339"/>
    <w:rsid w:val="00722C23"/>
    <w:rsid w:val="00723448"/>
    <w:rsid w:val="0072392D"/>
    <w:rsid w:val="007318BB"/>
    <w:rsid w:val="00736E50"/>
    <w:rsid w:val="00737211"/>
    <w:rsid w:val="00744261"/>
    <w:rsid w:val="007456DB"/>
    <w:rsid w:val="00761189"/>
    <w:rsid w:val="0077001F"/>
    <w:rsid w:val="00772AD7"/>
    <w:rsid w:val="00780E4A"/>
    <w:rsid w:val="00782388"/>
    <w:rsid w:val="00782701"/>
    <w:rsid w:val="00783A33"/>
    <w:rsid w:val="0078639F"/>
    <w:rsid w:val="007907F1"/>
    <w:rsid w:val="0079159B"/>
    <w:rsid w:val="0079367B"/>
    <w:rsid w:val="007A04F3"/>
    <w:rsid w:val="007A07BB"/>
    <w:rsid w:val="007A09EE"/>
    <w:rsid w:val="007A22F2"/>
    <w:rsid w:val="007A3933"/>
    <w:rsid w:val="007A5D30"/>
    <w:rsid w:val="007B1C29"/>
    <w:rsid w:val="007B2048"/>
    <w:rsid w:val="007B4254"/>
    <w:rsid w:val="007B5160"/>
    <w:rsid w:val="007C08A8"/>
    <w:rsid w:val="007C15DA"/>
    <w:rsid w:val="007C2012"/>
    <w:rsid w:val="007C3322"/>
    <w:rsid w:val="007C43DA"/>
    <w:rsid w:val="007C4B22"/>
    <w:rsid w:val="007C55E1"/>
    <w:rsid w:val="007C5C87"/>
    <w:rsid w:val="007D6DAE"/>
    <w:rsid w:val="007D7C99"/>
    <w:rsid w:val="007E5127"/>
    <w:rsid w:val="007E53B5"/>
    <w:rsid w:val="007E6513"/>
    <w:rsid w:val="007F05DF"/>
    <w:rsid w:val="007F3D43"/>
    <w:rsid w:val="00804FEF"/>
    <w:rsid w:val="00807FF1"/>
    <w:rsid w:val="00810E81"/>
    <w:rsid w:val="00812AF4"/>
    <w:rsid w:val="00814324"/>
    <w:rsid w:val="00816DD5"/>
    <w:rsid w:val="0081769A"/>
    <w:rsid w:val="00825E30"/>
    <w:rsid w:val="0083095E"/>
    <w:rsid w:val="008325F0"/>
    <w:rsid w:val="00836F1E"/>
    <w:rsid w:val="0083796F"/>
    <w:rsid w:val="008438F4"/>
    <w:rsid w:val="00855800"/>
    <w:rsid w:val="0085651D"/>
    <w:rsid w:val="00860AD1"/>
    <w:rsid w:val="00860BB1"/>
    <w:rsid w:val="008635E7"/>
    <w:rsid w:val="0086394B"/>
    <w:rsid w:val="00864043"/>
    <w:rsid w:val="00864794"/>
    <w:rsid w:val="0086555B"/>
    <w:rsid w:val="00865CC0"/>
    <w:rsid w:val="00865D06"/>
    <w:rsid w:val="008676CB"/>
    <w:rsid w:val="0087005D"/>
    <w:rsid w:val="00870A25"/>
    <w:rsid w:val="008727A6"/>
    <w:rsid w:val="00873818"/>
    <w:rsid w:val="00874075"/>
    <w:rsid w:val="00881213"/>
    <w:rsid w:val="00881948"/>
    <w:rsid w:val="00881998"/>
    <w:rsid w:val="00883FA4"/>
    <w:rsid w:val="00891E78"/>
    <w:rsid w:val="00893A8E"/>
    <w:rsid w:val="0089764C"/>
    <w:rsid w:val="00897D80"/>
    <w:rsid w:val="008A0979"/>
    <w:rsid w:val="008A2390"/>
    <w:rsid w:val="008A2C26"/>
    <w:rsid w:val="008A320D"/>
    <w:rsid w:val="008A4C26"/>
    <w:rsid w:val="008B0A4B"/>
    <w:rsid w:val="008B31BD"/>
    <w:rsid w:val="008C076C"/>
    <w:rsid w:val="008C0852"/>
    <w:rsid w:val="008C230B"/>
    <w:rsid w:val="008C44C9"/>
    <w:rsid w:val="008C4B6E"/>
    <w:rsid w:val="008D1411"/>
    <w:rsid w:val="008D37B6"/>
    <w:rsid w:val="008D4E97"/>
    <w:rsid w:val="008D5ECA"/>
    <w:rsid w:val="008D7E64"/>
    <w:rsid w:val="008E44A3"/>
    <w:rsid w:val="008E53C1"/>
    <w:rsid w:val="008F2CA9"/>
    <w:rsid w:val="008F3D19"/>
    <w:rsid w:val="008F3EBB"/>
    <w:rsid w:val="008F73D8"/>
    <w:rsid w:val="00904E04"/>
    <w:rsid w:val="009062B1"/>
    <w:rsid w:val="00910863"/>
    <w:rsid w:val="00910C34"/>
    <w:rsid w:val="0091130B"/>
    <w:rsid w:val="009207FA"/>
    <w:rsid w:val="0093259E"/>
    <w:rsid w:val="00941DF1"/>
    <w:rsid w:val="00944983"/>
    <w:rsid w:val="009457D8"/>
    <w:rsid w:val="00954722"/>
    <w:rsid w:val="00954A2C"/>
    <w:rsid w:val="009559A8"/>
    <w:rsid w:val="009576FF"/>
    <w:rsid w:val="00962826"/>
    <w:rsid w:val="00964019"/>
    <w:rsid w:val="009666EA"/>
    <w:rsid w:val="00966EBF"/>
    <w:rsid w:val="00967896"/>
    <w:rsid w:val="00967DC6"/>
    <w:rsid w:val="00970A7E"/>
    <w:rsid w:val="00971BFF"/>
    <w:rsid w:val="00974997"/>
    <w:rsid w:val="00984E3D"/>
    <w:rsid w:val="009904E1"/>
    <w:rsid w:val="00992E8E"/>
    <w:rsid w:val="00994527"/>
    <w:rsid w:val="0099502F"/>
    <w:rsid w:val="009955D1"/>
    <w:rsid w:val="009963E2"/>
    <w:rsid w:val="00996CCB"/>
    <w:rsid w:val="00997901"/>
    <w:rsid w:val="009A08E9"/>
    <w:rsid w:val="009A0C0C"/>
    <w:rsid w:val="009A3722"/>
    <w:rsid w:val="009A6A0D"/>
    <w:rsid w:val="009B0EC4"/>
    <w:rsid w:val="009B1290"/>
    <w:rsid w:val="009B4F70"/>
    <w:rsid w:val="009C0AA0"/>
    <w:rsid w:val="009C1DB6"/>
    <w:rsid w:val="009C476E"/>
    <w:rsid w:val="009C7D2B"/>
    <w:rsid w:val="009D2184"/>
    <w:rsid w:val="009D4BCD"/>
    <w:rsid w:val="009D4D87"/>
    <w:rsid w:val="009D5A41"/>
    <w:rsid w:val="009D5A52"/>
    <w:rsid w:val="009D6089"/>
    <w:rsid w:val="009E05CD"/>
    <w:rsid w:val="009E0F42"/>
    <w:rsid w:val="009E160B"/>
    <w:rsid w:val="009E5967"/>
    <w:rsid w:val="009E5FA7"/>
    <w:rsid w:val="009F19C6"/>
    <w:rsid w:val="009F2E0D"/>
    <w:rsid w:val="009F3A95"/>
    <w:rsid w:val="009F43DF"/>
    <w:rsid w:val="00A07D52"/>
    <w:rsid w:val="00A1256B"/>
    <w:rsid w:val="00A135B1"/>
    <w:rsid w:val="00A13D1D"/>
    <w:rsid w:val="00A141E8"/>
    <w:rsid w:val="00A2017B"/>
    <w:rsid w:val="00A20FCE"/>
    <w:rsid w:val="00A24BDA"/>
    <w:rsid w:val="00A2595B"/>
    <w:rsid w:val="00A33393"/>
    <w:rsid w:val="00A3494A"/>
    <w:rsid w:val="00A34B53"/>
    <w:rsid w:val="00A3663D"/>
    <w:rsid w:val="00A36A52"/>
    <w:rsid w:val="00A43687"/>
    <w:rsid w:val="00A53E21"/>
    <w:rsid w:val="00A54C36"/>
    <w:rsid w:val="00A63F04"/>
    <w:rsid w:val="00A75673"/>
    <w:rsid w:val="00A75CA1"/>
    <w:rsid w:val="00A772A5"/>
    <w:rsid w:val="00A77BBC"/>
    <w:rsid w:val="00A80C69"/>
    <w:rsid w:val="00A8279F"/>
    <w:rsid w:val="00A82BF2"/>
    <w:rsid w:val="00A82CFA"/>
    <w:rsid w:val="00A921FE"/>
    <w:rsid w:val="00A94B19"/>
    <w:rsid w:val="00A960CD"/>
    <w:rsid w:val="00A97889"/>
    <w:rsid w:val="00A97CBA"/>
    <w:rsid w:val="00A97D13"/>
    <w:rsid w:val="00AA1199"/>
    <w:rsid w:val="00AA12AC"/>
    <w:rsid w:val="00AA12E5"/>
    <w:rsid w:val="00AA2B01"/>
    <w:rsid w:val="00AB5B1D"/>
    <w:rsid w:val="00AC114D"/>
    <w:rsid w:val="00AC22DE"/>
    <w:rsid w:val="00AC55D7"/>
    <w:rsid w:val="00AC618E"/>
    <w:rsid w:val="00AD3AF3"/>
    <w:rsid w:val="00AD64FE"/>
    <w:rsid w:val="00AE2273"/>
    <w:rsid w:val="00AE5D4A"/>
    <w:rsid w:val="00AE5E8E"/>
    <w:rsid w:val="00AF288F"/>
    <w:rsid w:val="00AF3C74"/>
    <w:rsid w:val="00AF3FC9"/>
    <w:rsid w:val="00AF5E5F"/>
    <w:rsid w:val="00B07B71"/>
    <w:rsid w:val="00B115E5"/>
    <w:rsid w:val="00B145C0"/>
    <w:rsid w:val="00B155B0"/>
    <w:rsid w:val="00B17714"/>
    <w:rsid w:val="00B247B9"/>
    <w:rsid w:val="00B3011F"/>
    <w:rsid w:val="00B302CA"/>
    <w:rsid w:val="00B35D09"/>
    <w:rsid w:val="00B41E04"/>
    <w:rsid w:val="00B45150"/>
    <w:rsid w:val="00B46F75"/>
    <w:rsid w:val="00B47137"/>
    <w:rsid w:val="00B47EB1"/>
    <w:rsid w:val="00B52104"/>
    <w:rsid w:val="00B723BB"/>
    <w:rsid w:val="00B72D81"/>
    <w:rsid w:val="00B74FE5"/>
    <w:rsid w:val="00B80271"/>
    <w:rsid w:val="00B80C35"/>
    <w:rsid w:val="00B82551"/>
    <w:rsid w:val="00B83BC2"/>
    <w:rsid w:val="00B84AD7"/>
    <w:rsid w:val="00B84D90"/>
    <w:rsid w:val="00B92096"/>
    <w:rsid w:val="00B9234A"/>
    <w:rsid w:val="00B94BE9"/>
    <w:rsid w:val="00BA43CC"/>
    <w:rsid w:val="00BA5119"/>
    <w:rsid w:val="00BA511B"/>
    <w:rsid w:val="00BA5DF4"/>
    <w:rsid w:val="00BB3EC4"/>
    <w:rsid w:val="00BB5203"/>
    <w:rsid w:val="00BB7290"/>
    <w:rsid w:val="00BC050F"/>
    <w:rsid w:val="00BC1940"/>
    <w:rsid w:val="00BC1AE6"/>
    <w:rsid w:val="00BC3378"/>
    <w:rsid w:val="00BC430E"/>
    <w:rsid w:val="00BC4BFF"/>
    <w:rsid w:val="00BC5D67"/>
    <w:rsid w:val="00BC6826"/>
    <w:rsid w:val="00BD273C"/>
    <w:rsid w:val="00BD57D0"/>
    <w:rsid w:val="00BD6345"/>
    <w:rsid w:val="00BD75B0"/>
    <w:rsid w:val="00BE17B7"/>
    <w:rsid w:val="00BE1DBB"/>
    <w:rsid w:val="00BE2BFE"/>
    <w:rsid w:val="00BE34EE"/>
    <w:rsid w:val="00BE3B8B"/>
    <w:rsid w:val="00BE40AF"/>
    <w:rsid w:val="00BE740A"/>
    <w:rsid w:val="00BE78D4"/>
    <w:rsid w:val="00BF24B1"/>
    <w:rsid w:val="00BF3ADA"/>
    <w:rsid w:val="00BF42BB"/>
    <w:rsid w:val="00BF4BD2"/>
    <w:rsid w:val="00BF5F16"/>
    <w:rsid w:val="00BF600F"/>
    <w:rsid w:val="00BF7A6B"/>
    <w:rsid w:val="00C01AE1"/>
    <w:rsid w:val="00C020FF"/>
    <w:rsid w:val="00C0484A"/>
    <w:rsid w:val="00C069A4"/>
    <w:rsid w:val="00C07823"/>
    <w:rsid w:val="00C122C2"/>
    <w:rsid w:val="00C148B7"/>
    <w:rsid w:val="00C1566D"/>
    <w:rsid w:val="00C15C58"/>
    <w:rsid w:val="00C17057"/>
    <w:rsid w:val="00C20E9A"/>
    <w:rsid w:val="00C22EBD"/>
    <w:rsid w:val="00C25040"/>
    <w:rsid w:val="00C2628C"/>
    <w:rsid w:val="00C26AD6"/>
    <w:rsid w:val="00C327B1"/>
    <w:rsid w:val="00C343FC"/>
    <w:rsid w:val="00C418C7"/>
    <w:rsid w:val="00C41B0B"/>
    <w:rsid w:val="00C431DA"/>
    <w:rsid w:val="00C467DB"/>
    <w:rsid w:val="00C50236"/>
    <w:rsid w:val="00C511E8"/>
    <w:rsid w:val="00C5289B"/>
    <w:rsid w:val="00C53DA8"/>
    <w:rsid w:val="00C57CA9"/>
    <w:rsid w:val="00C614F7"/>
    <w:rsid w:val="00C61BB0"/>
    <w:rsid w:val="00C61D1C"/>
    <w:rsid w:val="00C6571F"/>
    <w:rsid w:val="00C67F5F"/>
    <w:rsid w:val="00C701F7"/>
    <w:rsid w:val="00C70900"/>
    <w:rsid w:val="00C74B4A"/>
    <w:rsid w:val="00C76294"/>
    <w:rsid w:val="00C7678E"/>
    <w:rsid w:val="00C83374"/>
    <w:rsid w:val="00C90A21"/>
    <w:rsid w:val="00C92129"/>
    <w:rsid w:val="00C936F5"/>
    <w:rsid w:val="00C96681"/>
    <w:rsid w:val="00CA63F3"/>
    <w:rsid w:val="00CA6BC0"/>
    <w:rsid w:val="00CA7DC9"/>
    <w:rsid w:val="00CA7F9A"/>
    <w:rsid w:val="00CB5FA1"/>
    <w:rsid w:val="00CB7F4D"/>
    <w:rsid w:val="00CC0522"/>
    <w:rsid w:val="00CC062F"/>
    <w:rsid w:val="00CC1DDF"/>
    <w:rsid w:val="00CC36BC"/>
    <w:rsid w:val="00CC3724"/>
    <w:rsid w:val="00CC3A96"/>
    <w:rsid w:val="00CC65FB"/>
    <w:rsid w:val="00CD0788"/>
    <w:rsid w:val="00CD07E7"/>
    <w:rsid w:val="00CD6446"/>
    <w:rsid w:val="00CD7020"/>
    <w:rsid w:val="00CE0056"/>
    <w:rsid w:val="00CE0D2A"/>
    <w:rsid w:val="00CE0EF9"/>
    <w:rsid w:val="00CE13B2"/>
    <w:rsid w:val="00CE1CF2"/>
    <w:rsid w:val="00CF03A0"/>
    <w:rsid w:val="00CF0A4F"/>
    <w:rsid w:val="00CF4B7F"/>
    <w:rsid w:val="00CF5257"/>
    <w:rsid w:val="00CF70D9"/>
    <w:rsid w:val="00D008CE"/>
    <w:rsid w:val="00D00936"/>
    <w:rsid w:val="00D04DE1"/>
    <w:rsid w:val="00D07250"/>
    <w:rsid w:val="00D1083A"/>
    <w:rsid w:val="00D11C9D"/>
    <w:rsid w:val="00D14248"/>
    <w:rsid w:val="00D146A8"/>
    <w:rsid w:val="00D16B02"/>
    <w:rsid w:val="00D179AF"/>
    <w:rsid w:val="00D21741"/>
    <w:rsid w:val="00D234A4"/>
    <w:rsid w:val="00D26AA4"/>
    <w:rsid w:val="00D27512"/>
    <w:rsid w:val="00D27EF2"/>
    <w:rsid w:val="00D301AC"/>
    <w:rsid w:val="00D309DB"/>
    <w:rsid w:val="00D33C2B"/>
    <w:rsid w:val="00D342CE"/>
    <w:rsid w:val="00D35125"/>
    <w:rsid w:val="00D36858"/>
    <w:rsid w:val="00D37FD7"/>
    <w:rsid w:val="00D405F3"/>
    <w:rsid w:val="00D4601B"/>
    <w:rsid w:val="00D529F7"/>
    <w:rsid w:val="00D62C21"/>
    <w:rsid w:val="00D6640B"/>
    <w:rsid w:val="00D70B6C"/>
    <w:rsid w:val="00D74A4C"/>
    <w:rsid w:val="00D875F2"/>
    <w:rsid w:val="00D9057C"/>
    <w:rsid w:val="00D921F5"/>
    <w:rsid w:val="00D922B2"/>
    <w:rsid w:val="00D92819"/>
    <w:rsid w:val="00D9400C"/>
    <w:rsid w:val="00D95177"/>
    <w:rsid w:val="00D95698"/>
    <w:rsid w:val="00DA0D87"/>
    <w:rsid w:val="00DA2B30"/>
    <w:rsid w:val="00DA4617"/>
    <w:rsid w:val="00DA5B58"/>
    <w:rsid w:val="00DB0500"/>
    <w:rsid w:val="00DB193D"/>
    <w:rsid w:val="00DB271C"/>
    <w:rsid w:val="00DB3704"/>
    <w:rsid w:val="00DB3D01"/>
    <w:rsid w:val="00DB4DC4"/>
    <w:rsid w:val="00DB6A7F"/>
    <w:rsid w:val="00DC29F1"/>
    <w:rsid w:val="00DC30CF"/>
    <w:rsid w:val="00DC49B4"/>
    <w:rsid w:val="00DC6F54"/>
    <w:rsid w:val="00DD0D8D"/>
    <w:rsid w:val="00DD5087"/>
    <w:rsid w:val="00DD7C8C"/>
    <w:rsid w:val="00DD7CC5"/>
    <w:rsid w:val="00DE2441"/>
    <w:rsid w:val="00DE3395"/>
    <w:rsid w:val="00DE4370"/>
    <w:rsid w:val="00DF238F"/>
    <w:rsid w:val="00DF53CF"/>
    <w:rsid w:val="00DF6DFF"/>
    <w:rsid w:val="00E0153C"/>
    <w:rsid w:val="00E053A5"/>
    <w:rsid w:val="00E06C00"/>
    <w:rsid w:val="00E07BC7"/>
    <w:rsid w:val="00E10781"/>
    <w:rsid w:val="00E13DBA"/>
    <w:rsid w:val="00E32546"/>
    <w:rsid w:val="00E3285D"/>
    <w:rsid w:val="00E361AE"/>
    <w:rsid w:val="00E37757"/>
    <w:rsid w:val="00E41799"/>
    <w:rsid w:val="00E42619"/>
    <w:rsid w:val="00E42E2A"/>
    <w:rsid w:val="00E43F30"/>
    <w:rsid w:val="00E45B9A"/>
    <w:rsid w:val="00E45C5A"/>
    <w:rsid w:val="00E46E5F"/>
    <w:rsid w:val="00E47E29"/>
    <w:rsid w:val="00E47EC5"/>
    <w:rsid w:val="00E5039E"/>
    <w:rsid w:val="00E50C43"/>
    <w:rsid w:val="00E51524"/>
    <w:rsid w:val="00E51907"/>
    <w:rsid w:val="00E53074"/>
    <w:rsid w:val="00E60C37"/>
    <w:rsid w:val="00E62EBA"/>
    <w:rsid w:val="00E66471"/>
    <w:rsid w:val="00E66613"/>
    <w:rsid w:val="00E6703A"/>
    <w:rsid w:val="00E76DF2"/>
    <w:rsid w:val="00E77B66"/>
    <w:rsid w:val="00E822C2"/>
    <w:rsid w:val="00E83467"/>
    <w:rsid w:val="00E8375B"/>
    <w:rsid w:val="00E839C6"/>
    <w:rsid w:val="00E90666"/>
    <w:rsid w:val="00E938C6"/>
    <w:rsid w:val="00E93EB3"/>
    <w:rsid w:val="00E952AE"/>
    <w:rsid w:val="00EA25D6"/>
    <w:rsid w:val="00EA3083"/>
    <w:rsid w:val="00EA4979"/>
    <w:rsid w:val="00EA4C2C"/>
    <w:rsid w:val="00EA548C"/>
    <w:rsid w:val="00EA5E68"/>
    <w:rsid w:val="00EB081F"/>
    <w:rsid w:val="00EB0CAE"/>
    <w:rsid w:val="00EB410A"/>
    <w:rsid w:val="00ED4052"/>
    <w:rsid w:val="00EE02C1"/>
    <w:rsid w:val="00EE31AD"/>
    <w:rsid w:val="00EE3C65"/>
    <w:rsid w:val="00EF08F3"/>
    <w:rsid w:val="00EF138F"/>
    <w:rsid w:val="00EF1AD9"/>
    <w:rsid w:val="00EF3FFD"/>
    <w:rsid w:val="00EF4D99"/>
    <w:rsid w:val="00EF5988"/>
    <w:rsid w:val="00EF5F75"/>
    <w:rsid w:val="00F002DD"/>
    <w:rsid w:val="00F01097"/>
    <w:rsid w:val="00F06B92"/>
    <w:rsid w:val="00F103D5"/>
    <w:rsid w:val="00F13317"/>
    <w:rsid w:val="00F136AC"/>
    <w:rsid w:val="00F15504"/>
    <w:rsid w:val="00F16FBD"/>
    <w:rsid w:val="00F178E3"/>
    <w:rsid w:val="00F234F6"/>
    <w:rsid w:val="00F27532"/>
    <w:rsid w:val="00F32C9E"/>
    <w:rsid w:val="00F427FC"/>
    <w:rsid w:val="00F42C94"/>
    <w:rsid w:val="00F46415"/>
    <w:rsid w:val="00F50890"/>
    <w:rsid w:val="00F50D92"/>
    <w:rsid w:val="00F52C4C"/>
    <w:rsid w:val="00F531B5"/>
    <w:rsid w:val="00F5419A"/>
    <w:rsid w:val="00F54577"/>
    <w:rsid w:val="00F555EC"/>
    <w:rsid w:val="00F636FF"/>
    <w:rsid w:val="00F63AD8"/>
    <w:rsid w:val="00F73C68"/>
    <w:rsid w:val="00F73D2D"/>
    <w:rsid w:val="00F746E1"/>
    <w:rsid w:val="00F804F5"/>
    <w:rsid w:val="00F84398"/>
    <w:rsid w:val="00F84B8C"/>
    <w:rsid w:val="00F85EE3"/>
    <w:rsid w:val="00F91861"/>
    <w:rsid w:val="00F9399B"/>
    <w:rsid w:val="00F9430A"/>
    <w:rsid w:val="00F96430"/>
    <w:rsid w:val="00FA289A"/>
    <w:rsid w:val="00FA3B00"/>
    <w:rsid w:val="00FB0712"/>
    <w:rsid w:val="00FC0700"/>
    <w:rsid w:val="00FC0BAE"/>
    <w:rsid w:val="00FC0BEF"/>
    <w:rsid w:val="00FC48FA"/>
    <w:rsid w:val="00FC631C"/>
    <w:rsid w:val="00FD40CC"/>
    <w:rsid w:val="00FD46FD"/>
    <w:rsid w:val="00FF5125"/>
    <w:rsid w:val="00FF520F"/>
    <w:rsid w:val="00FF53F6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98F874"/>
  <w15:chartTrackingRefBased/>
  <w15:docId w15:val="{73DE241F-9475-4A4C-83D7-D8E8CA18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5E68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A34B53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A34B53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A34B53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A34B53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A34B53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A34B53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A34B53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A34B53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A34B53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A34B53"/>
    <w:pPr>
      <w:ind w:left="720"/>
    </w:pPr>
  </w:style>
  <w:style w:type="paragraph" w:styleId="Stopka">
    <w:name w:val="footer"/>
    <w:basedOn w:val="Normalny"/>
    <w:rsid w:val="00A34B53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A34B53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A34B53"/>
    <w:rPr>
      <w:position w:val="6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34B53"/>
    <w:rPr>
      <w:sz w:val="20"/>
      <w:lang w:eastAsia="x-none"/>
    </w:rPr>
  </w:style>
  <w:style w:type="paragraph" w:customStyle="1" w:styleId="heading1">
    <w:name w:val="heading1"/>
    <w:basedOn w:val="Normalny"/>
    <w:rsid w:val="00A34B53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A34B53"/>
    <w:rPr>
      <w:rFonts w:ascii="Swis721 BT" w:hAnsi="Swis721 BT"/>
      <w:sz w:val="20"/>
    </w:rPr>
  </w:style>
  <w:style w:type="paragraph" w:customStyle="1" w:styleId="Tytul0">
    <w:name w:val="Tytul0"/>
    <w:basedOn w:val="Normalny"/>
    <w:rsid w:val="00A34B53"/>
    <w:pPr>
      <w:jc w:val="center"/>
    </w:pPr>
    <w:rPr>
      <w:b/>
    </w:rPr>
  </w:style>
  <w:style w:type="paragraph" w:customStyle="1" w:styleId="Nagwekpola">
    <w:name w:val="Nagłówek pola"/>
    <w:basedOn w:val="Normalny"/>
    <w:rsid w:val="00A34B53"/>
    <w:rPr>
      <w:b/>
      <w:sz w:val="14"/>
    </w:rPr>
  </w:style>
  <w:style w:type="paragraph" w:customStyle="1" w:styleId="Objanienie">
    <w:name w:val="Objaśnienie"/>
    <w:basedOn w:val="Normalny"/>
    <w:rsid w:val="00A34B53"/>
    <w:rPr>
      <w:sz w:val="20"/>
    </w:rPr>
  </w:style>
  <w:style w:type="paragraph" w:customStyle="1" w:styleId="Tytusekcji">
    <w:name w:val="Tytuł sekcji"/>
    <w:basedOn w:val="Normalny"/>
    <w:rsid w:val="00A34B53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A34B53"/>
    <w:rPr>
      <w:b w:val="0"/>
      <w:sz w:val="22"/>
    </w:rPr>
  </w:style>
  <w:style w:type="paragraph" w:customStyle="1" w:styleId="Tytupodbloku">
    <w:name w:val="Tytuł podbloku"/>
    <w:basedOn w:val="Tytusekcji"/>
    <w:rsid w:val="00A34B53"/>
    <w:rPr>
      <w:sz w:val="20"/>
    </w:rPr>
  </w:style>
  <w:style w:type="paragraph" w:customStyle="1" w:styleId="przerwa">
    <w:name w:val="przerwa"/>
    <w:basedOn w:val="Normalny"/>
    <w:rsid w:val="00A34B53"/>
    <w:rPr>
      <w:sz w:val="8"/>
    </w:rPr>
  </w:style>
  <w:style w:type="paragraph" w:customStyle="1" w:styleId="Opisboxu">
    <w:name w:val="Opis boxu"/>
    <w:basedOn w:val="Normalny"/>
    <w:rsid w:val="00A34B53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uiPriority w:val="99"/>
    <w:rsid w:val="00A34B53"/>
    <w:rPr>
      <w:b/>
      <w:sz w:val="28"/>
    </w:rPr>
  </w:style>
  <w:style w:type="paragraph" w:customStyle="1" w:styleId="drabinka">
    <w:name w:val="drabinka"/>
    <w:basedOn w:val="Normalny"/>
    <w:rsid w:val="00A34B53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A34B53"/>
    <w:rPr>
      <w:position w:val="4"/>
      <w:sz w:val="16"/>
    </w:rPr>
  </w:style>
  <w:style w:type="paragraph" w:customStyle="1" w:styleId="Tytusekcji3">
    <w:name w:val="Tytuł sekcji3"/>
    <w:basedOn w:val="Normalny"/>
    <w:next w:val="Tytusekcji"/>
    <w:rsid w:val="00A34B53"/>
    <w:pPr>
      <w:keepNext/>
      <w:keepLines/>
    </w:pPr>
    <w:rPr>
      <w:b/>
    </w:rPr>
  </w:style>
  <w:style w:type="paragraph" w:customStyle="1" w:styleId="Tytul04">
    <w:name w:val="Tytul04"/>
    <w:basedOn w:val="Normalny"/>
    <w:rsid w:val="00A34B53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A34B53"/>
    <w:pPr>
      <w:spacing w:before="20" w:line="200" w:lineRule="exact"/>
    </w:pPr>
    <w:rPr>
      <w:rFonts w:ascii="Arial PL" w:hAnsi="Arial PL"/>
      <w:sz w:val="20"/>
    </w:rPr>
  </w:style>
  <w:style w:type="paragraph" w:customStyle="1" w:styleId="Tytul03">
    <w:name w:val="Tytul03"/>
    <w:basedOn w:val="Normalny"/>
    <w:rsid w:val="00A34B53"/>
    <w:pPr>
      <w:keepLines/>
      <w:jc w:val="center"/>
    </w:pPr>
    <w:rPr>
      <w:b/>
    </w:rPr>
  </w:style>
  <w:style w:type="paragraph" w:customStyle="1" w:styleId="Tytul02">
    <w:name w:val="Tytul02"/>
    <w:basedOn w:val="Normalny"/>
    <w:rsid w:val="00A34B53"/>
    <w:pPr>
      <w:jc w:val="center"/>
    </w:pPr>
    <w:rPr>
      <w:b/>
    </w:rPr>
  </w:style>
  <w:style w:type="paragraph" w:customStyle="1" w:styleId="CI">
    <w:name w:val="CI"/>
    <w:basedOn w:val="Tytubloku"/>
    <w:rsid w:val="00A34B53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1">
    <w:name w:val="Tytul01"/>
    <w:basedOn w:val="Normalny"/>
    <w:rsid w:val="00A34B53"/>
    <w:pPr>
      <w:jc w:val="center"/>
    </w:pPr>
    <w:rPr>
      <w:b/>
    </w:rPr>
  </w:style>
  <w:style w:type="paragraph" w:customStyle="1" w:styleId="Tytusekcji2">
    <w:name w:val="Tytuł sekcji2"/>
    <w:basedOn w:val="Normalny"/>
    <w:rsid w:val="00A34B53"/>
    <w:pPr>
      <w:keepNext/>
      <w:keepLines/>
    </w:pPr>
    <w:rPr>
      <w:b/>
    </w:rPr>
  </w:style>
  <w:style w:type="paragraph" w:customStyle="1" w:styleId="Tytupodbloku1">
    <w:name w:val="Tytuł podbloku1"/>
    <w:basedOn w:val="Tytusekcji2"/>
    <w:next w:val="Tytupodbloku"/>
    <w:rsid w:val="00A34B53"/>
    <w:rPr>
      <w:sz w:val="20"/>
    </w:rPr>
  </w:style>
  <w:style w:type="paragraph" w:customStyle="1" w:styleId="Tytusekcji1">
    <w:name w:val="Tytuł sekcji1"/>
    <w:basedOn w:val="Normalny"/>
    <w:next w:val="Tytusekcji3"/>
    <w:rsid w:val="00A34B53"/>
    <w:pPr>
      <w:keepNext/>
      <w:keepLines/>
    </w:pPr>
    <w:rPr>
      <w:b/>
    </w:rPr>
  </w:style>
  <w:style w:type="paragraph" w:styleId="Tekstpodstawowy">
    <w:name w:val="Body Text"/>
    <w:basedOn w:val="Normalny"/>
    <w:rsid w:val="00A34B53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A34B53"/>
    <w:pPr>
      <w:jc w:val="both"/>
    </w:pPr>
    <w:rPr>
      <w:rFonts w:ascii="Times New Roman" w:hAnsi="Times New Roman"/>
      <w:sz w:val="18"/>
      <w:lang w:val="pl-PL"/>
    </w:rPr>
  </w:style>
  <w:style w:type="paragraph" w:styleId="Tekstpodstawowy2">
    <w:name w:val="Body Text 2"/>
    <w:basedOn w:val="Normalny"/>
    <w:rsid w:val="00A34B53"/>
    <w:pPr>
      <w:keepNext/>
      <w:jc w:val="center"/>
    </w:pPr>
    <w:rPr>
      <w:rFonts w:ascii="Arial" w:hAnsi="Arial"/>
      <w:b/>
      <w:sz w:val="18"/>
    </w:rPr>
  </w:style>
  <w:style w:type="paragraph" w:styleId="Tekstprzypisukocowego">
    <w:name w:val="endnote text"/>
    <w:basedOn w:val="Normalny"/>
    <w:unhideWhenUsed/>
    <w:rsid w:val="00A34B53"/>
    <w:rPr>
      <w:sz w:val="20"/>
    </w:rPr>
  </w:style>
  <w:style w:type="character" w:customStyle="1" w:styleId="ZnakZnak">
    <w:name w:val="Znak Znak"/>
    <w:semiHidden/>
    <w:rsid w:val="00A34B53"/>
    <w:rPr>
      <w:rFonts w:ascii="ArialPL" w:hAnsi="ArialPL"/>
      <w:noProof w:val="0"/>
      <w:lang w:val="en-GB"/>
    </w:rPr>
  </w:style>
  <w:style w:type="character" w:styleId="Odwoanieprzypisukocowego">
    <w:name w:val="endnote reference"/>
    <w:unhideWhenUsed/>
    <w:rsid w:val="00A34B53"/>
    <w:rPr>
      <w:vertAlign w:val="superscript"/>
    </w:rPr>
  </w:style>
  <w:style w:type="paragraph" w:styleId="Tekstdymka">
    <w:name w:val="Balloon Text"/>
    <w:basedOn w:val="Normalny"/>
    <w:semiHidden/>
    <w:rsid w:val="00A34B53"/>
    <w:rPr>
      <w:rFonts w:ascii="Tahoma" w:hAnsi="Tahoma" w:cs="Tahoma"/>
      <w:sz w:val="16"/>
      <w:szCs w:val="16"/>
    </w:rPr>
  </w:style>
  <w:style w:type="character" w:customStyle="1" w:styleId="st1">
    <w:name w:val="st1"/>
    <w:basedOn w:val="Domylnaczcionkaakapitu"/>
    <w:rsid w:val="00A34B53"/>
  </w:style>
  <w:style w:type="paragraph" w:customStyle="1" w:styleId="Tekstpodstawowy311">
    <w:name w:val="Tekst podstawowy 311"/>
    <w:basedOn w:val="Normalny"/>
    <w:rsid w:val="00A34B53"/>
    <w:pPr>
      <w:jc w:val="both"/>
    </w:pPr>
    <w:rPr>
      <w:rFonts w:ascii="Times New Roman" w:hAnsi="Times New Roman"/>
      <w:sz w:val="18"/>
      <w:lang w:val="pl-PL"/>
    </w:rPr>
  </w:style>
  <w:style w:type="character" w:customStyle="1" w:styleId="EndnoteTextChar">
    <w:name w:val="Endnote Text Char"/>
    <w:semiHidden/>
    <w:locked/>
    <w:rsid w:val="00A34B53"/>
    <w:rPr>
      <w:rFonts w:ascii="ArialPL" w:hAnsi="ArialPL" w:cs="Times New Roman"/>
      <w:noProof w:val="0"/>
      <w:lang w:val="en-GB"/>
    </w:rPr>
  </w:style>
  <w:style w:type="character" w:customStyle="1" w:styleId="TekstprzypisukocowegoZnak">
    <w:name w:val="Tekst przypisu końcowego Znak"/>
    <w:rsid w:val="00A34B53"/>
    <w:rPr>
      <w:rFonts w:ascii="ArialPL" w:hAnsi="ArialPL"/>
      <w:noProof w:val="0"/>
      <w:lang w:val="en-GB"/>
    </w:rPr>
  </w:style>
  <w:style w:type="paragraph" w:styleId="Akapitzlist">
    <w:name w:val="List Paragraph"/>
    <w:basedOn w:val="Normalny"/>
    <w:qFormat/>
    <w:rsid w:val="00A34B53"/>
    <w:pPr>
      <w:ind w:left="720"/>
      <w:contextualSpacing/>
    </w:pPr>
  </w:style>
  <w:style w:type="character" w:styleId="Odwoaniedokomentarza">
    <w:name w:val="annotation reference"/>
    <w:rsid w:val="000E52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529E"/>
    <w:rPr>
      <w:sz w:val="20"/>
      <w:lang w:eastAsia="x-none"/>
    </w:rPr>
  </w:style>
  <w:style w:type="character" w:customStyle="1" w:styleId="TekstkomentarzaZnak">
    <w:name w:val="Tekst komentarza Znak"/>
    <w:link w:val="Tekstkomentarza"/>
    <w:rsid w:val="000E529E"/>
    <w:rPr>
      <w:rFonts w:ascii="ArialPL" w:hAnsi="ArialPL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0E529E"/>
    <w:rPr>
      <w:b/>
      <w:bCs/>
    </w:rPr>
  </w:style>
  <w:style w:type="character" w:customStyle="1" w:styleId="TematkomentarzaZnak">
    <w:name w:val="Temat komentarza Znak"/>
    <w:link w:val="Tematkomentarza"/>
    <w:rsid w:val="000E529E"/>
    <w:rPr>
      <w:rFonts w:ascii="ArialPL" w:hAnsi="ArialPL"/>
      <w:b/>
      <w:bCs/>
      <w:lang w:val="en-GB"/>
    </w:rPr>
  </w:style>
  <w:style w:type="table" w:styleId="Tabela-Siatka">
    <w:name w:val="Table Grid"/>
    <w:basedOn w:val="Standardowy"/>
    <w:rsid w:val="004A1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D5087"/>
    <w:rPr>
      <w:rFonts w:ascii="ArialPL" w:hAnsi="ArialPL"/>
      <w:lang w:val="en-GB"/>
    </w:rPr>
  </w:style>
  <w:style w:type="character" w:customStyle="1" w:styleId="apple-converted-space">
    <w:name w:val="apple-converted-space"/>
    <w:rsid w:val="00425A6D"/>
  </w:style>
  <w:style w:type="paragraph" w:styleId="NormalnyWeb">
    <w:name w:val="Normal (Web)"/>
    <w:basedOn w:val="Normalny"/>
    <w:uiPriority w:val="99"/>
    <w:unhideWhenUsed/>
    <w:rsid w:val="0022378E"/>
    <w:pPr>
      <w:spacing w:before="100" w:beforeAutospacing="1" w:after="100" w:afterAutospacing="1"/>
    </w:pPr>
    <w:rPr>
      <w:rFonts w:ascii="Times New Roman" w:hAnsi="Times New Roman"/>
      <w:szCs w:val="24"/>
      <w:lang w:val="pl-PL"/>
    </w:rPr>
  </w:style>
  <w:style w:type="paragraph" w:customStyle="1" w:styleId="Default">
    <w:name w:val="Default"/>
    <w:rsid w:val="0022378E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157714"/>
    <w:rPr>
      <w:b/>
      <w:bCs/>
    </w:rPr>
  </w:style>
  <w:style w:type="paragraph" w:styleId="Poprawka">
    <w:name w:val="Revision"/>
    <w:hidden/>
    <w:uiPriority w:val="99"/>
    <w:semiHidden/>
    <w:rsid w:val="00A54C36"/>
    <w:rPr>
      <w:rFonts w:ascii="ArialPL" w:hAnsi="ArialP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C0C3F-C338-4283-9345-96283777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1</TotalTime>
  <Pages>4</Pages>
  <Words>2404</Words>
  <Characters>14429</Characters>
  <Application>Microsoft Office Word</Application>
  <DocSecurity>4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cit6_04.doc</vt:lpstr>
    </vt:vector>
  </TitlesOfParts>
  <Company>Ministerstwo  Finansów</Company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cit6_04.doc</dc:title>
  <dc:subject/>
  <dc:creator>Lech Gromek</dc:creator>
  <cp:keywords/>
  <cp:lastModifiedBy>Galewicz Maria</cp:lastModifiedBy>
  <cp:revision>2</cp:revision>
  <cp:lastPrinted>2025-10-30T08:17:00Z</cp:lastPrinted>
  <dcterms:created xsi:type="dcterms:W3CDTF">2026-02-05T13:24:00Z</dcterms:created>
  <dcterms:modified xsi:type="dcterms:W3CDTF">2026-02-05T13:24:00Z</dcterms:modified>
</cp:coreProperties>
</file>